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327EC" w14:textId="77777777" w:rsidR="00500638" w:rsidRDefault="00500638" w:rsidP="005006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Katherine GRENHODE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fl.1433)</w:t>
      </w:r>
    </w:p>
    <w:p w14:paraId="01EF4F19" w14:textId="77777777" w:rsidR="00500638" w:rsidRDefault="00500638" w:rsidP="00500638">
      <w:pPr>
        <w:pStyle w:val="NoSpacing"/>
        <w:rPr>
          <w:rFonts w:cs="Times New Roman"/>
          <w:szCs w:val="24"/>
        </w:rPr>
      </w:pPr>
    </w:p>
    <w:p w14:paraId="54BA14B3" w14:textId="77777777" w:rsidR="00500638" w:rsidRDefault="00500638" w:rsidP="00500638">
      <w:pPr>
        <w:pStyle w:val="NoSpacing"/>
        <w:rPr>
          <w:rFonts w:cs="Times New Roman"/>
          <w:szCs w:val="24"/>
        </w:rPr>
      </w:pPr>
    </w:p>
    <w:p w14:paraId="01B8EDBA" w14:textId="77777777" w:rsidR="00500638" w:rsidRDefault="00500638" w:rsidP="005006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Sep.1433</w:t>
      </w:r>
      <w:r>
        <w:rPr>
          <w:rFonts w:cs="Times New Roman"/>
          <w:szCs w:val="24"/>
        </w:rPr>
        <w:tab/>
        <w:t xml:space="preserve">She had a bequest in the Will of John </w:t>
      </w:r>
      <w:proofErr w:type="spellStart"/>
      <w:r>
        <w:rPr>
          <w:rFonts w:cs="Times New Roman"/>
          <w:szCs w:val="24"/>
        </w:rPr>
        <w:t>Elys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Redbourne</w:t>
      </w:r>
      <w:proofErr w:type="spellEnd"/>
      <w:r>
        <w:rPr>
          <w:rFonts w:cs="Times New Roman"/>
          <w:szCs w:val="24"/>
        </w:rPr>
        <w:t>, Hertfordshire(q.v.).</w:t>
      </w:r>
    </w:p>
    <w:p w14:paraId="2E84A2C2" w14:textId="77777777" w:rsidR="00500638" w:rsidRDefault="00500638" w:rsidP="005006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</w:t>
      </w:r>
      <w:proofErr w:type="spellEnd"/>
      <w:r>
        <w:rPr>
          <w:rFonts w:cs="Times New Roman"/>
          <w:szCs w:val="24"/>
        </w:rPr>
        <w:t xml:space="preserve"> p.318)</w:t>
      </w:r>
    </w:p>
    <w:p w14:paraId="3164AA12" w14:textId="77777777" w:rsidR="00500638" w:rsidRDefault="00500638" w:rsidP="00500638">
      <w:pPr>
        <w:pStyle w:val="NoSpacing"/>
        <w:rPr>
          <w:rFonts w:cs="Times New Roman"/>
          <w:szCs w:val="24"/>
        </w:rPr>
      </w:pPr>
    </w:p>
    <w:p w14:paraId="7DDD4ADA" w14:textId="77777777" w:rsidR="00500638" w:rsidRDefault="00500638" w:rsidP="00500638">
      <w:pPr>
        <w:pStyle w:val="NoSpacing"/>
        <w:rPr>
          <w:rFonts w:cs="Times New Roman"/>
          <w:szCs w:val="24"/>
        </w:rPr>
      </w:pPr>
    </w:p>
    <w:p w14:paraId="2D8D96FD" w14:textId="77777777" w:rsidR="00500638" w:rsidRDefault="00500638" w:rsidP="005006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April 2023</w:t>
      </w:r>
    </w:p>
    <w:p w14:paraId="39E7C9D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98020" w14:textId="77777777" w:rsidR="00500638" w:rsidRDefault="00500638" w:rsidP="009139A6">
      <w:r>
        <w:separator/>
      </w:r>
    </w:p>
  </w:endnote>
  <w:endnote w:type="continuationSeparator" w:id="0">
    <w:p w14:paraId="1CD31187" w14:textId="77777777" w:rsidR="00500638" w:rsidRDefault="005006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4C4A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8E94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3D12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7A84F" w14:textId="77777777" w:rsidR="00500638" w:rsidRDefault="00500638" w:rsidP="009139A6">
      <w:r>
        <w:separator/>
      </w:r>
    </w:p>
  </w:footnote>
  <w:footnote w:type="continuationSeparator" w:id="0">
    <w:p w14:paraId="1F2EAEC5" w14:textId="77777777" w:rsidR="00500638" w:rsidRDefault="005006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BD26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1EA0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24F9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638"/>
    <w:rsid w:val="000666E0"/>
    <w:rsid w:val="002510B7"/>
    <w:rsid w:val="00500638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A26B5"/>
  <w15:chartTrackingRefBased/>
  <w15:docId w15:val="{B6A29E0A-258F-4F24-B7DD-4B452CE67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2023-04-22T20:46:00Z</dcterms:created>
  <dcterms:modified xsi:type="dcterms:W3CDTF">2023-04-22T20:47:00Z</dcterms:modified>
</cp:coreProperties>
</file>