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CE7A8" w14:textId="0589266D" w:rsidR="00B90CFA" w:rsidRDefault="00B90CFA" w:rsidP="00B90CFA">
      <w:pPr>
        <w:pStyle w:val="NoSpacing"/>
      </w:pPr>
      <w:r>
        <w:rPr>
          <w:u w:val="single"/>
        </w:rPr>
        <w:t>Thomas GRENHELL</w:t>
      </w:r>
      <w:r>
        <w:t xml:space="preserve">     </w:t>
      </w:r>
      <w:proofErr w:type="gramStart"/>
      <w:r>
        <w:t xml:space="preserve">   (</w:t>
      </w:r>
      <w:proofErr w:type="gramEnd"/>
      <w:r>
        <w:t>fl.1405)</w:t>
      </w:r>
    </w:p>
    <w:p w14:paraId="0ED005F4" w14:textId="7AE04BBA" w:rsidR="00B90CFA" w:rsidRDefault="00B90CFA" w:rsidP="00B90CFA">
      <w:pPr>
        <w:pStyle w:val="NoSpacing"/>
      </w:pPr>
      <w:r>
        <w:t xml:space="preserve">of </w:t>
      </w:r>
      <w:proofErr w:type="spellStart"/>
      <w:r w:rsidR="00CA2C0D">
        <w:t>Throwley</w:t>
      </w:r>
      <w:proofErr w:type="spellEnd"/>
      <w:r>
        <w:t xml:space="preserve">. </w:t>
      </w:r>
    </w:p>
    <w:p w14:paraId="5D812719" w14:textId="77777777" w:rsidR="00B90CFA" w:rsidRDefault="00B90CFA" w:rsidP="00B90CFA">
      <w:pPr>
        <w:pStyle w:val="NoSpacing"/>
      </w:pPr>
    </w:p>
    <w:p w14:paraId="3EC5D288" w14:textId="77777777" w:rsidR="00B90CFA" w:rsidRDefault="00B90CFA" w:rsidP="00B90CFA">
      <w:pPr>
        <w:pStyle w:val="NoSpacing"/>
      </w:pPr>
    </w:p>
    <w:p w14:paraId="462A8D30" w14:textId="653CBDC7" w:rsidR="00B90CFA" w:rsidRDefault="00B90CFA" w:rsidP="00B90CFA">
      <w:pPr>
        <w:pStyle w:val="NoSpacing"/>
      </w:pPr>
      <w:r>
        <w:tab/>
        <w:t>1405</w:t>
      </w:r>
      <w:r>
        <w:tab/>
        <w:t xml:space="preserve">He became a Freeman </w:t>
      </w:r>
      <w:r w:rsidR="00CA2C0D">
        <w:t xml:space="preserve">of Canterbury </w:t>
      </w:r>
      <w:bookmarkStart w:id="0" w:name="_GoBack"/>
      <w:bookmarkEnd w:id="0"/>
      <w:r>
        <w:t>by redemption.   (Cowper p.272)</w:t>
      </w:r>
    </w:p>
    <w:p w14:paraId="697745D9" w14:textId="77777777" w:rsidR="00B90CFA" w:rsidRDefault="00B90CFA" w:rsidP="00B90CFA">
      <w:pPr>
        <w:pStyle w:val="NoSpacing"/>
      </w:pPr>
    </w:p>
    <w:p w14:paraId="1FBF86C0" w14:textId="77777777" w:rsidR="00B90CFA" w:rsidRDefault="00B90CFA" w:rsidP="00B90CFA">
      <w:pPr>
        <w:pStyle w:val="NoSpacing"/>
      </w:pPr>
    </w:p>
    <w:p w14:paraId="11A14354" w14:textId="77777777" w:rsidR="00B90CFA" w:rsidRPr="009B5F0E" w:rsidRDefault="00B90CFA" w:rsidP="00B90CFA">
      <w:pPr>
        <w:pStyle w:val="NoSpacing"/>
      </w:pPr>
      <w:r>
        <w:t>5 July 2018</w:t>
      </w:r>
    </w:p>
    <w:p w14:paraId="05380462" w14:textId="5C9F75F4" w:rsidR="006B2F86" w:rsidRPr="00B90CFA" w:rsidRDefault="00CA2C0D" w:rsidP="00E71FC3">
      <w:pPr>
        <w:pStyle w:val="NoSpacing"/>
      </w:pPr>
    </w:p>
    <w:sectPr w:rsidR="006B2F86" w:rsidRPr="00B90CF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E09C49" w14:textId="77777777" w:rsidR="00B90CFA" w:rsidRDefault="00B90CFA" w:rsidP="00E71FC3">
      <w:pPr>
        <w:spacing w:after="0" w:line="240" w:lineRule="auto"/>
      </w:pPr>
      <w:r>
        <w:separator/>
      </w:r>
    </w:p>
  </w:endnote>
  <w:endnote w:type="continuationSeparator" w:id="0">
    <w:p w14:paraId="36B578FB" w14:textId="77777777" w:rsidR="00B90CFA" w:rsidRDefault="00B90CF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0A73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0CCF36" w14:textId="77777777" w:rsidR="00B90CFA" w:rsidRDefault="00B90CFA" w:rsidP="00E71FC3">
      <w:pPr>
        <w:spacing w:after="0" w:line="240" w:lineRule="auto"/>
      </w:pPr>
      <w:r>
        <w:separator/>
      </w:r>
    </w:p>
  </w:footnote>
  <w:footnote w:type="continuationSeparator" w:id="0">
    <w:p w14:paraId="14BDC10F" w14:textId="77777777" w:rsidR="00B90CFA" w:rsidRDefault="00B90CF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CFA"/>
    <w:rsid w:val="001A7C09"/>
    <w:rsid w:val="00577BD5"/>
    <w:rsid w:val="00656CBA"/>
    <w:rsid w:val="006A1F77"/>
    <w:rsid w:val="00733BE7"/>
    <w:rsid w:val="00AB52E8"/>
    <w:rsid w:val="00B16D3F"/>
    <w:rsid w:val="00B90CFA"/>
    <w:rsid w:val="00BB41AC"/>
    <w:rsid w:val="00CA2C0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7A13D"/>
  <w15:chartTrackingRefBased/>
  <w15:docId w15:val="{2F9D7CDE-B4A4-4F40-8FD8-56F6D88D6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2018-07-05T15:11:00Z</dcterms:created>
  <dcterms:modified xsi:type="dcterms:W3CDTF">2018-07-05T15:16:00Z</dcterms:modified>
</cp:coreProperties>
</file>