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F47C6C" w14:textId="77777777" w:rsidR="00AF61ED" w:rsidRDefault="00AF61ED" w:rsidP="00AF61ED">
      <w:pPr>
        <w:pStyle w:val="NoSpacing"/>
        <w:rPr>
          <w:rFonts w:ascii="Times New Roman" w:hAnsi="Times New Roman" w:cs="Times New Roman"/>
          <w:sz w:val="24"/>
          <w:szCs w:val="24"/>
        </w:rPr>
      </w:pPr>
      <w:r>
        <w:rPr>
          <w:rFonts w:ascii="Times New Roman" w:hAnsi="Times New Roman" w:cs="Times New Roman"/>
          <w:sz w:val="24"/>
          <w:szCs w:val="24"/>
          <w:u w:val="single"/>
        </w:rPr>
        <w:t>Hugh GRENHAM</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1855EEF0" w14:textId="77777777" w:rsidR="00AF61ED" w:rsidRDefault="00AF61ED" w:rsidP="00AF61ED">
      <w:pPr>
        <w:pStyle w:val="NoSpacing"/>
        <w:rPr>
          <w:rFonts w:ascii="Times New Roman" w:hAnsi="Times New Roman" w:cs="Times New Roman"/>
          <w:sz w:val="24"/>
          <w:szCs w:val="24"/>
        </w:rPr>
      </w:pPr>
      <w:r>
        <w:rPr>
          <w:rFonts w:ascii="Times New Roman" w:hAnsi="Times New Roman" w:cs="Times New Roman"/>
          <w:sz w:val="24"/>
          <w:szCs w:val="24"/>
        </w:rPr>
        <w:t>of Rutland.</w:t>
      </w:r>
    </w:p>
    <w:p w14:paraId="33BC2D67" w14:textId="77777777" w:rsidR="00AF61ED" w:rsidRDefault="00AF61ED" w:rsidP="00AF61ED">
      <w:pPr>
        <w:pStyle w:val="NoSpacing"/>
        <w:rPr>
          <w:rFonts w:ascii="Times New Roman" w:hAnsi="Times New Roman" w:cs="Times New Roman"/>
          <w:sz w:val="24"/>
          <w:szCs w:val="24"/>
        </w:rPr>
      </w:pPr>
    </w:p>
    <w:p w14:paraId="55269571" w14:textId="77777777" w:rsidR="00AF61ED" w:rsidRDefault="00AF61ED" w:rsidP="00AF61ED">
      <w:pPr>
        <w:pStyle w:val="NoSpacing"/>
        <w:rPr>
          <w:rFonts w:ascii="Times New Roman" w:hAnsi="Times New Roman" w:cs="Times New Roman"/>
          <w:sz w:val="24"/>
          <w:szCs w:val="24"/>
        </w:rPr>
      </w:pPr>
    </w:p>
    <w:p w14:paraId="444005C3" w14:textId="77777777" w:rsidR="00AF61ED" w:rsidRDefault="00AF61ED" w:rsidP="00AF61ED">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Rutland touching the names of the persons bound to contribute to the subsidy granted to the King at the last Parliament. He was also a controller.</w:t>
      </w:r>
    </w:p>
    <w:p w14:paraId="6729F164" w14:textId="77777777" w:rsidR="00AF61ED" w:rsidRDefault="00AF61ED" w:rsidP="00AF61ED">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p.258)</w:t>
      </w:r>
    </w:p>
    <w:p w14:paraId="4F1E6437" w14:textId="77777777" w:rsidR="00AF61ED" w:rsidRDefault="00AF61ED" w:rsidP="00AF61ED">
      <w:pPr>
        <w:pStyle w:val="NoSpacing"/>
        <w:rPr>
          <w:rFonts w:ascii="Times New Roman" w:hAnsi="Times New Roman" w:cs="Times New Roman"/>
          <w:sz w:val="24"/>
          <w:szCs w:val="24"/>
        </w:rPr>
      </w:pPr>
    </w:p>
    <w:p w14:paraId="5BF7787B" w14:textId="77777777" w:rsidR="00AF61ED" w:rsidRDefault="00AF61ED" w:rsidP="00AF61ED">
      <w:pPr>
        <w:pStyle w:val="NoSpacing"/>
        <w:rPr>
          <w:rFonts w:ascii="Times New Roman" w:hAnsi="Times New Roman" w:cs="Times New Roman"/>
          <w:sz w:val="24"/>
          <w:szCs w:val="24"/>
        </w:rPr>
      </w:pPr>
    </w:p>
    <w:p w14:paraId="3FD5F31B" w14:textId="77777777" w:rsidR="00AF61ED" w:rsidRDefault="00AF61ED" w:rsidP="00AF61ED">
      <w:pPr>
        <w:pStyle w:val="NoSpacing"/>
        <w:rPr>
          <w:rFonts w:ascii="Times New Roman" w:hAnsi="Times New Roman" w:cs="Times New Roman"/>
          <w:sz w:val="24"/>
          <w:szCs w:val="24"/>
        </w:rPr>
      </w:pPr>
      <w:r>
        <w:rPr>
          <w:rFonts w:ascii="Times New Roman" w:hAnsi="Times New Roman" w:cs="Times New Roman"/>
          <w:sz w:val="24"/>
          <w:szCs w:val="24"/>
        </w:rPr>
        <w:t>25 June 2021</w:t>
      </w:r>
    </w:p>
    <w:p w14:paraId="4402D25F"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AD7F31" w14:textId="77777777" w:rsidR="00AF61ED" w:rsidRDefault="00AF61ED" w:rsidP="009139A6">
      <w:r>
        <w:separator/>
      </w:r>
    </w:p>
  </w:endnote>
  <w:endnote w:type="continuationSeparator" w:id="0">
    <w:p w14:paraId="5B27C6FE" w14:textId="77777777" w:rsidR="00AF61ED" w:rsidRDefault="00AF61ED"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195E8C"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BC536A"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B77B7E"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4D5B7B" w14:textId="77777777" w:rsidR="00AF61ED" w:rsidRDefault="00AF61ED" w:rsidP="009139A6">
      <w:r>
        <w:separator/>
      </w:r>
    </w:p>
  </w:footnote>
  <w:footnote w:type="continuationSeparator" w:id="0">
    <w:p w14:paraId="2AFCC2A5" w14:textId="77777777" w:rsidR="00AF61ED" w:rsidRDefault="00AF61ED"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B3F42B"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3BA45A"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E56C15"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1ED"/>
    <w:rsid w:val="000666E0"/>
    <w:rsid w:val="002510B7"/>
    <w:rsid w:val="005C130B"/>
    <w:rsid w:val="00826F5C"/>
    <w:rsid w:val="009139A6"/>
    <w:rsid w:val="009448BB"/>
    <w:rsid w:val="00A3176C"/>
    <w:rsid w:val="00AE65F8"/>
    <w:rsid w:val="00AF61ED"/>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A7448"/>
  <w15:chartTrackingRefBased/>
  <w15:docId w15:val="{8F921721-4C77-4F6C-B1AC-94944B39F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44</Words>
  <Characters>255</Characters>
  <Application>Microsoft Office Word</Application>
  <DocSecurity>0</DocSecurity>
  <Lines>2</Lines>
  <Paragraphs>1</Paragraphs>
  <ScaleCrop>false</ScaleCrop>
  <Company/>
  <LinksUpToDate>false</LinksUpToDate>
  <CharactersWithSpaces>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2021-07-14T07:26:00Z</dcterms:created>
  <dcterms:modified xsi:type="dcterms:W3CDTF">2021-07-14T07:27:00Z</dcterms:modified>
</cp:coreProperties>
</file>