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C7DA0" w14:textId="77777777" w:rsidR="00BC1332" w:rsidRDefault="00BC1332" w:rsidP="00BC1332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GRENHAM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241C6B1F" w14:textId="77777777" w:rsidR="00BC1332" w:rsidRDefault="00BC1332" w:rsidP="00BC1332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714651CF" w14:textId="77777777" w:rsidR="00BC1332" w:rsidRDefault="00BC1332" w:rsidP="00BC1332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31BD7254" w14:textId="77777777" w:rsidR="00BC1332" w:rsidRPr="00F46E5B" w:rsidRDefault="00BC1332" w:rsidP="00BC1332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dead by this date.   </w:t>
      </w:r>
      <w:r w:rsidRPr="00F46E5B">
        <w:rPr>
          <w:rFonts w:ascii="Times New Roman" w:hAnsi="Times New Roman" w:cs="Times New Roman"/>
          <w:sz w:val="24"/>
          <w:szCs w:val="24"/>
        </w:rPr>
        <w:t>(C.F.R. 1405-13 p.120)</w:t>
      </w:r>
    </w:p>
    <w:p w14:paraId="4BD7CB5E" w14:textId="77777777" w:rsidR="00BC1332" w:rsidRPr="00F46E5B" w:rsidRDefault="00BC1332" w:rsidP="00BC1332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30A1C099" w14:textId="77777777" w:rsidR="00BC1332" w:rsidRPr="00F46E5B" w:rsidRDefault="00BC1332" w:rsidP="00BC1332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48667331" w14:textId="77777777" w:rsidR="00BC1332" w:rsidRPr="00F46E5B" w:rsidRDefault="00BC1332" w:rsidP="00BC1332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 w:rsidRPr="00F46E5B">
        <w:rPr>
          <w:rFonts w:ascii="Times New Roman" w:hAnsi="Times New Roman" w:cs="Times New Roman"/>
          <w:sz w:val="24"/>
          <w:szCs w:val="24"/>
        </w:rPr>
        <w:t>11 December 2021</w:t>
      </w:r>
    </w:p>
    <w:p w14:paraId="5027A5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D3218" w14:textId="77777777" w:rsidR="00BC1332" w:rsidRDefault="00BC1332" w:rsidP="009139A6">
      <w:r>
        <w:separator/>
      </w:r>
    </w:p>
  </w:endnote>
  <w:endnote w:type="continuationSeparator" w:id="0">
    <w:p w14:paraId="1A349DF9" w14:textId="77777777" w:rsidR="00BC1332" w:rsidRDefault="00BC13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52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BC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60F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5F7A6" w14:textId="77777777" w:rsidR="00BC1332" w:rsidRDefault="00BC1332" w:rsidP="009139A6">
      <w:r>
        <w:separator/>
      </w:r>
    </w:p>
  </w:footnote>
  <w:footnote w:type="continuationSeparator" w:id="0">
    <w:p w14:paraId="3E426E18" w14:textId="77777777" w:rsidR="00BC1332" w:rsidRDefault="00BC13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A99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80B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1EF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33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C1332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9BDD8"/>
  <w15:chartTrackingRefBased/>
  <w15:docId w15:val="{22F083A0-BE49-45FE-8E01-90E1F4B7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33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2023-01-20T16:25:00Z</dcterms:created>
  <dcterms:modified xsi:type="dcterms:W3CDTF">2023-01-20T16:27:00Z</dcterms:modified>
</cp:coreProperties>
</file>