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6D9" w:rsidRDefault="003976D9" w:rsidP="003976D9">
      <w:pPr>
        <w:pStyle w:val="NoSpacing"/>
      </w:pPr>
      <w:r>
        <w:rPr>
          <w:u w:val="single"/>
        </w:rPr>
        <w:t>John GRENFORD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976D9" w:rsidRDefault="003976D9" w:rsidP="003976D9">
      <w:pPr>
        <w:pStyle w:val="NoSpacing"/>
      </w:pPr>
      <w:r>
        <w:t>of Folkestone</w:t>
      </w:r>
      <w:r w:rsidR="001531B6">
        <w:t xml:space="preserve"> hundred</w:t>
      </w:r>
      <w:bookmarkStart w:id="0" w:name="_GoBack"/>
      <w:bookmarkEnd w:id="0"/>
      <w:r>
        <w:t>, Kent.</w:t>
      </w:r>
    </w:p>
    <w:p w:rsidR="003976D9" w:rsidRDefault="003976D9" w:rsidP="003976D9">
      <w:pPr>
        <w:pStyle w:val="NoSpacing"/>
      </w:pPr>
    </w:p>
    <w:p w:rsidR="003976D9" w:rsidRDefault="003976D9" w:rsidP="003976D9">
      <w:pPr>
        <w:pStyle w:val="NoSpacing"/>
      </w:pPr>
    </w:p>
    <w:p w:rsidR="003976D9" w:rsidRDefault="003976D9" w:rsidP="003976D9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3976D9" w:rsidRDefault="003976D9" w:rsidP="003976D9">
      <w:pPr>
        <w:pStyle w:val="NoSpacing"/>
      </w:pPr>
    </w:p>
    <w:p w:rsidR="003976D9" w:rsidRDefault="003976D9" w:rsidP="003976D9">
      <w:pPr>
        <w:pStyle w:val="NoSpacing"/>
      </w:pPr>
    </w:p>
    <w:p w:rsidR="003976D9" w:rsidRPr="006C2023" w:rsidRDefault="003976D9" w:rsidP="003976D9">
      <w:pPr>
        <w:pStyle w:val="NoSpacing"/>
      </w:pPr>
      <w:r>
        <w:t>6 August 2016</w:t>
      </w:r>
    </w:p>
    <w:p w:rsidR="006B2F86" w:rsidRPr="003976D9" w:rsidRDefault="0089420D" w:rsidP="00E71FC3">
      <w:pPr>
        <w:pStyle w:val="NoSpacing"/>
      </w:pPr>
    </w:p>
    <w:sectPr w:rsidR="006B2F86" w:rsidRPr="003976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6D9" w:rsidRDefault="003976D9" w:rsidP="00E71FC3">
      <w:pPr>
        <w:spacing w:after="0" w:line="240" w:lineRule="auto"/>
      </w:pPr>
      <w:r>
        <w:separator/>
      </w:r>
    </w:p>
  </w:endnote>
  <w:endnote w:type="continuationSeparator" w:id="0">
    <w:p w:rsidR="003976D9" w:rsidRDefault="003976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6D9" w:rsidRDefault="003976D9" w:rsidP="00E71FC3">
      <w:pPr>
        <w:spacing w:after="0" w:line="240" w:lineRule="auto"/>
      </w:pPr>
      <w:r>
        <w:separator/>
      </w:r>
    </w:p>
  </w:footnote>
  <w:footnote w:type="continuationSeparator" w:id="0">
    <w:p w:rsidR="003976D9" w:rsidRDefault="003976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6D9"/>
    <w:rsid w:val="001531B6"/>
    <w:rsid w:val="001A7C09"/>
    <w:rsid w:val="003976D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AB69"/>
  <w15:chartTrackingRefBased/>
  <w15:docId w15:val="{8877B9CD-045E-496B-9383-287A3A29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2016-08-06T19:55:00Z</dcterms:created>
  <dcterms:modified xsi:type="dcterms:W3CDTF">2016-08-06T19:57:00Z</dcterms:modified>
</cp:coreProperties>
</file>