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7BF1EC5" w14:textId="77777777" w:rsidR="00A96BEC" w:rsidRDefault="00A96BEC" w:rsidP="00A96BEC">
      <w:pPr>
        <w:pStyle w:val="NoSpacing"/>
      </w:pPr>
      <w:r>
        <w:rPr>
          <w:u w:val="single"/>
        </w:rPr>
        <w:t>Thomas GRENFELDE</w:t>
      </w:r>
      <w:r>
        <w:t xml:space="preserve">      </w:t>
      </w:r>
      <w:proofErr w:type="gramStart"/>
      <w:r>
        <w:t xml:space="preserve">   (</w:t>
      </w:r>
      <w:proofErr w:type="gramEnd"/>
      <w:r>
        <w:t>fl.1495-6)</w:t>
      </w:r>
    </w:p>
    <w:p w14:paraId="3A0C2E54" w14:textId="77777777" w:rsidR="00A96BEC" w:rsidRDefault="00A96BEC" w:rsidP="00A96BEC">
      <w:pPr>
        <w:pStyle w:val="NoSpacing"/>
      </w:pPr>
      <w:r>
        <w:t>of Leicester. Soldier.</w:t>
      </w:r>
    </w:p>
    <w:p w14:paraId="005A204A" w14:textId="77777777" w:rsidR="00A96BEC" w:rsidRDefault="00A96BEC" w:rsidP="00A96BEC">
      <w:pPr>
        <w:pStyle w:val="NoSpacing"/>
      </w:pPr>
    </w:p>
    <w:p w14:paraId="1C956D35" w14:textId="77777777" w:rsidR="00A96BEC" w:rsidRDefault="00A96BEC" w:rsidP="00A96BEC">
      <w:pPr>
        <w:pStyle w:val="NoSpacing"/>
      </w:pPr>
    </w:p>
    <w:p w14:paraId="2B8B582F" w14:textId="77777777" w:rsidR="00A96BEC" w:rsidRDefault="00A96BEC" w:rsidP="00A96BEC">
      <w:pPr>
        <w:pStyle w:val="NoSpacing"/>
      </w:pPr>
      <w:r>
        <w:t xml:space="preserve">         1495-6</w:t>
      </w:r>
      <w:r>
        <w:tab/>
        <w:t>(“Records of the Borough of Leicester” edited by Mary Bateson, published by</w:t>
      </w:r>
    </w:p>
    <w:p w14:paraId="1BC2C158" w14:textId="77777777" w:rsidR="00A96BEC" w:rsidRDefault="00A96BEC" w:rsidP="00A96BEC">
      <w:pPr>
        <w:pStyle w:val="NoSpacing"/>
        <w:ind w:left="720" w:firstLine="720"/>
      </w:pPr>
      <w:proofErr w:type="spellStart"/>
      <w:r>
        <w:t>C.</w:t>
      </w:r>
      <w:proofErr w:type="gramStart"/>
      <w:r>
        <w:t>J.Clay</w:t>
      </w:r>
      <w:proofErr w:type="spellEnd"/>
      <w:proofErr w:type="gramEnd"/>
      <w:r>
        <w:t xml:space="preserve"> and Sons, London, 1901, volume II p.465)</w:t>
      </w:r>
    </w:p>
    <w:p w14:paraId="197FFE46" w14:textId="77777777" w:rsidR="00A96BEC" w:rsidRDefault="00A96BEC" w:rsidP="00A96BEC">
      <w:pPr>
        <w:pStyle w:val="NoSpacing"/>
      </w:pPr>
    </w:p>
    <w:p w14:paraId="5E4A8AD6" w14:textId="77777777" w:rsidR="00A96BEC" w:rsidRDefault="00A96BEC" w:rsidP="00A96BEC">
      <w:pPr>
        <w:pStyle w:val="NoSpacing"/>
      </w:pPr>
    </w:p>
    <w:p w14:paraId="6CBD118D" w14:textId="77777777" w:rsidR="00A96BEC" w:rsidRDefault="00A96BEC" w:rsidP="00A96BEC">
      <w:pPr>
        <w:pStyle w:val="NoSpacing"/>
      </w:pPr>
      <w:r>
        <w:t>1 September 2024</w:t>
      </w:r>
    </w:p>
    <w:p w14:paraId="05C3F309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40F808B" w14:textId="77777777" w:rsidR="00A96BEC" w:rsidRDefault="00A96BEC" w:rsidP="009139A6">
      <w:r>
        <w:separator/>
      </w:r>
    </w:p>
  </w:endnote>
  <w:endnote w:type="continuationSeparator" w:id="0">
    <w:p w14:paraId="0F864A9E" w14:textId="77777777" w:rsidR="00A96BEC" w:rsidRDefault="00A96BE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036134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166CC3D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C3CCE8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488C9D6" w14:textId="77777777" w:rsidR="00A96BEC" w:rsidRDefault="00A96BEC" w:rsidP="009139A6">
      <w:r>
        <w:separator/>
      </w:r>
    </w:p>
  </w:footnote>
  <w:footnote w:type="continuationSeparator" w:id="0">
    <w:p w14:paraId="235E8CA3" w14:textId="77777777" w:rsidR="00A96BEC" w:rsidRDefault="00A96BE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B7A7D3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1EF9BE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2CC205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6BEC"/>
    <w:rsid w:val="000666E0"/>
    <w:rsid w:val="002510B7"/>
    <w:rsid w:val="00270799"/>
    <w:rsid w:val="003C11E0"/>
    <w:rsid w:val="005C130B"/>
    <w:rsid w:val="00826F5C"/>
    <w:rsid w:val="009139A6"/>
    <w:rsid w:val="009411C2"/>
    <w:rsid w:val="009448BB"/>
    <w:rsid w:val="00947624"/>
    <w:rsid w:val="00A3176C"/>
    <w:rsid w:val="00A96BE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BE361F"/>
  <w15:chartTrackingRefBased/>
  <w15:docId w15:val="{10E18F15-DF63-4336-93FE-52F65A7C65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5</TotalTime>
  <Pages>1</Pages>
  <Words>33</Words>
  <Characters>191</Characters>
  <Application>Microsoft Office Word</Application>
  <DocSecurity>0</DocSecurity>
  <Lines>1</Lines>
  <Paragraphs>1</Paragraphs>
  <ScaleCrop>false</ScaleCrop>
  <Company/>
  <LinksUpToDate>false</LinksUpToDate>
  <CharactersWithSpaces>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2024-09-02T19:39:00Z</dcterms:created>
  <dcterms:modified xsi:type="dcterms:W3CDTF">2024-09-02T19:44:00Z</dcterms:modified>
</cp:coreProperties>
</file>