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3CD1" w:rsidRDefault="00313CD1" w:rsidP="00313C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GRENFELD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13CD1" w:rsidRDefault="00313CD1" w:rsidP="00313C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:rsidR="00313CD1" w:rsidRDefault="00313CD1" w:rsidP="00313CD1">
      <w:pPr>
        <w:rPr>
          <w:rFonts w:ascii="Times New Roman" w:hAnsi="Times New Roman" w:cs="Times New Roman"/>
        </w:rPr>
      </w:pPr>
    </w:p>
    <w:p w:rsidR="00313CD1" w:rsidRDefault="00313CD1" w:rsidP="00313CD1">
      <w:pPr>
        <w:rPr>
          <w:rFonts w:ascii="Times New Roman" w:hAnsi="Times New Roman" w:cs="Times New Roman"/>
        </w:rPr>
      </w:pPr>
    </w:p>
    <w:p w:rsidR="00313CD1" w:rsidRDefault="00313CD1" w:rsidP="00313C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He  made</w:t>
      </w:r>
      <w:proofErr w:type="gramEnd"/>
      <w:r>
        <w:rPr>
          <w:rFonts w:ascii="Times New Roman" w:hAnsi="Times New Roman" w:cs="Times New Roman"/>
        </w:rPr>
        <w:t xml:space="preserve"> a plaint of debt execution against Robert </w:t>
      </w:r>
      <w:proofErr w:type="spellStart"/>
      <w:r>
        <w:rPr>
          <w:rFonts w:ascii="Times New Roman" w:hAnsi="Times New Roman" w:cs="Times New Roman"/>
        </w:rPr>
        <w:t>Chambur</w:t>
      </w:r>
      <w:proofErr w:type="spellEnd"/>
      <w:r>
        <w:rPr>
          <w:rFonts w:ascii="Times New Roman" w:hAnsi="Times New Roman" w:cs="Times New Roman"/>
        </w:rPr>
        <w:t xml:space="preserve"> of Newport </w:t>
      </w:r>
    </w:p>
    <w:p w:rsidR="00313CD1" w:rsidRDefault="00313CD1" w:rsidP="00313C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Pagnell, Buckinghamshire(q.v.).</w:t>
      </w:r>
    </w:p>
    <w:p w:rsidR="00313CD1" w:rsidRDefault="00313CD1" w:rsidP="00313C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F42B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13CD1" w:rsidRDefault="00313CD1" w:rsidP="00313CD1">
      <w:pPr>
        <w:rPr>
          <w:rFonts w:ascii="Times New Roman" w:hAnsi="Times New Roman" w:cs="Times New Roman"/>
        </w:rPr>
      </w:pPr>
    </w:p>
    <w:p w:rsidR="00313CD1" w:rsidRDefault="00313CD1" w:rsidP="00313CD1">
      <w:pPr>
        <w:rPr>
          <w:rFonts w:ascii="Times New Roman" w:hAnsi="Times New Roman" w:cs="Times New Roman"/>
        </w:rPr>
      </w:pPr>
    </w:p>
    <w:p w:rsidR="00313CD1" w:rsidRDefault="00313CD1" w:rsidP="00313C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December 2017</w:t>
      </w:r>
    </w:p>
    <w:p w:rsidR="006B2F86" w:rsidRPr="00E71FC3" w:rsidRDefault="00313CD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3CD1" w:rsidRDefault="00313CD1" w:rsidP="00E71FC3">
      <w:r>
        <w:separator/>
      </w:r>
    </w:p>
  </w:endnote>
  <w:endnote w:type="continuationSeparator" w:id="0">
    <w:p w:rsidR="00313CD1" w:rsidRDefault="00313CD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3CD1" w:rsidRDefault="00313CD1" w:rsidP="00E71FC3">
      <w:r>
        <w:separator/>
      </w:r>
    </w:p>
  </w:footnote>
  <w:footnote w:type="continuationSeparator" w:id="0">
    <w:p w:rsidR="00313CD1" w:rsidRDefault="00313CD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CD1"/>
    <w:rsid w:val="001A7C09"/>
    <w:rsid w:val="00313CD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136329-BDE5-447A-AC88-2DAC3AAC5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3CD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13C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2017-12-14T22:20:00Z</dcterms:created>
  <dcterms:modified xsi:type="dcterms:W3CDTF">2017-12-14T22:21:00Z</dcterms:modified>
</cp:coreProperties>
</file>