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ABF3" w14:textId="77777777" w:rsidR="00403B13" w:rsidRPr="00690BA6" w:rsidRDefault="00403B13" w:rsidP="00403B1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Stephen GRENEWYCH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91774BA" w14:textId="77777777" w:rsidR="00403B13" w:rsidRDefault="00403B13" w:rsidP="00403B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33E5C92E" w14:textId="77777777" w:rsidR="00403B13" w:rsidRDefault="00403B13" w:rsidP="00403B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63B9BD" w14:textId="77777777" w:rsidR="00403B13" w:rsidRDefault="00403B13" w:rsidP="00403B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D93AD6" w14:textId="77777777" w:rsidR="00403B13" w:rsidRDefault="00403B13" w:rsidP="00403B1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5DB2FFE7" w14:textId="77777777" w:rsidR="00403B13" w:rsidRDefault="00403B13" w:rsidP="00403B1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7102ACB" w14:textId="77777777" w:rsidR="00403B13" w:rsidRDefault="00403B13" w:rsidP="00403B1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2467A7A" w14:textId="77777777" w:rsidR="00403B13" w:rsidRDefault="00403B13" w:rsidP="00403B1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4D54DCB" w14:textId="77777777" w:rsidR="00403B13" w:rsidRDefault="00403B13" w:rsidP="00403B1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6165CC8" w14:textId="77777777" w:rsidR="00403B13" w:rsidRDefault="00403B13" w:rsidP="00403B1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8 May 2021</w:t>
      </w:r>
    </w:p>
    <w:p w14:paraId="08E3AC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D1A7E" w14:textId="77777777" w:rsidR="00403B13" w:rsidRDefault="00403B13" w:rsidP="009139A6">
      <w:r>
        <w:separator/>
      </w:r>
    </w:p>
  </w:endnote>
  <w:endnote w:type="continuationSeparator" w:id="0">
    <w:p w14:paraId="270A017D" w14:textId="77777777" w:rsidR="00403B13" w:rsidRDefault="00403B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4F5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F60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69D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B2559" w14:textId="77777777" w:rsidR="00403B13" w:rsidRDefault="00403B13" w:rsidP="009139A6">
      <w:r>
        <w:separator/>
      </w:r>
    </w:p>
  </w:footnote>
  <w:footnote w:type="continuationSeparator" w:id="0">
    <w:p w14:paraId="68A9D3EB" w14:textId="77777777" w:rsidR="00403B13" w:rsidRDefault="00403B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F8E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98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01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13"/>
    <w:rsid w:val="000666E0"/>
    <w:rsid w:val="002510B7"/>
    <w:rsid w:val="00403B1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E3E6"/>
  <w15:chartTrackingRefBased/>
  <w15:docId w15:val="{E6E822A3-AA53-4B70-9EDA-78AA93D9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2021-06-12T10:29:00Z</dcterms:created>
  <dcterms:modified xsi:type="dcterms:W3CDTF">2021-06-12T10:30:00Z</dcterms:modified>
</cp:coreProperties>
</file>