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FAD53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GRENEWODE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788F849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2CA9C5AA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10C6A1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6A0C6FD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60FE89BC" w14:textId="77777777" w:rsidR="00BC1943" w:rsidRDefault="00BC1943" w:rsidP="00BC194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FF6E97C" w14:textId="77777777" w:rsidR="00BC1943" w:rsidRDefault="00BC1943" w:rsidP="00BC194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E67FB02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6156812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466D68" w14:textId="77777777" w:rsidR="00BC1943" w:rsidRDefault="00BC1943" w:rsidP="00BC194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January 2023</w:t>
      </w:r>
    </w:p>
    <w:p w14:paraId="0A424F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1B90C" w14:textId="77777777" w:rsidR="00BC1943" w:rsidRDefault="00BC1943" w:rsidP="009139A6">
      <w:r>
        <w:separator/>
      </w:r>
    </w:p>
  </w:endnote>
  <w:endnote w:type="continuationSeparator" w:id="0">
    <w:p w14:paraId="7ECAED66" w14:textId="77777777" w:rsidR="00BC1943" w:rsidRDefault="00BC19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06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45C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DC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D680D" w14:textId="77777777" w:rsidR="00BC1943" w:rsidRDefault="00BC1943" w:rsidP="009139A6">
      <w:r>
        <w:separator/>
      </w:r>
    </w:p>
  </w:footnote>
  <w:footnote w:type="continuationSeparator" w:id="0">
    <w:p w14:paraId="671EC45D" w14:textId="77777777" w:rsidR="00BC1943" w:rsidRDefault="00BC19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00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4D7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72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4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194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0B260"/>
  <w15:chartTrackingRefBased/>
  <w15:docId w15:val="{B505772A-D029-45AC-ADAD-4E5F9CC2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2023-02-27T22:39:00Z</dcterms:created>
  <dcterms:modified xsi:type="dcterms:W3CDTF">2023-02-27T22:39:00Z</dcterms:modified>
</cp:coreProperties>
</file>