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750D7" w14:textId="77777777" w:rsidR="002E3EF1" w:rsidRDefault="002E3EF1" w:rsidP="002E3E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GRENEWODE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fl.1442)</w:t>
      </w:r>
    </w:p>
    <w:p w14:paraId="66C514C1" w14:textId="77777777" w:rsidR="002E3EF1" w:rsidRDefault="002E3EF1" w:rsidP="002E3E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Thirsk. Gentleman.</w:t>
      </w:r>
    </w:p>
    <w:p w14:paraId="31BA2959" w14:textId="77777777" w:rsidR="002E3EF1" w:rsidRDefault="002E3EF1" w:rsidP="002E3E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DD11120" w14:textId="77777777" w:rsidR="002E3EF1" w:rsidRDefault="002E3EF1" w:rsidP="002E3E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88AD1A3" w14:textId="77777777" w:rsidR="002E3EF1" w:rsidRDefault="002E3EF1" w:rsidP="002E3E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1442</w:t>
      </w:r>
      <w:r>
        <w:rPr>
          <w:rFonts w:ascii="Times New Roman" w:hAnsi="Times New Roman" w:cs="Times New Roman"/>
          <w:sz w:val="24"/>
          <w:szCs w:val="24"/>
        </w:rPr>
        <w:tab/>
        <w:t>Thomas Barton(q.v.) and the other executors of William Barton of York,</w:t>
      </w:r>
    </w:p>
    <w:p w14:paraId="30995253" w14:textId="77777777" w:rsidR="002E3EF1" w:rsidRDefault="002E3EF1" w:rsidP="002E3E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skinner(q.v.), brought a plaint of debt against him and four others.</w:t>
      </w:r>
    </w:p>
    <w:p w14:paraId="04F81A84" w14:textId="77777777" w:rsidR="002E3EF1" w:rsidRDefault="002E3EF1" w:rsidP="002E3E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81C6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https://waalt.uh.edu/index.php/CP40/724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D1DDDB2" w14:textId="77777777" w:rsidR="002E3EF1" w:rsidRDefault="002E3EF1" w:rsidP="002E3E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DCEC1CB" w14:textId="77777777" w:rsidR="002E3EF1" w:rsidRDefault="002E3EF1" w:rsidP="002E3E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FED5134" w14:textId="77777777" w:rsidR="002E3EF1" w:rsidRDefault="002E3EF1" w:rsidP="002E3E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August 2022</w:t>
      </w:r>
    </w:p>
    <w:p w14:paraId="22EF351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7B0CB" w14:textId="77777777" w:rsidR="002E3EF1" w:rsidRDefault="002E3EF1" w:rsidP="009139A6">
      <w:r>
        <w:separator/>
      </w:r>
    </w:p>
  </w:endnote>
  <w:endnote w:type="continuationSeparator" w:id="0">
    <w:p w14:paraId="248E2DC2" w14:textId="77777777" w:rsidR="002E3EF1" w:rsidRDefault="002E3E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934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FE2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0D1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46C27" w14:textId="77777777" w:rsidR="002E3EF1" w:rsidRDefault="002E3EF1" w:rsidP="009139A6">
      <w:r>
        <w:separator/>
      </w:r>
    </w:p>
  </w:footnote>
  <w:footnote w:type="continuationSeparator" w:id="0">
    <w:p w14:paraId="38F6E95A" w14:textId="77777777" w:rsidR="002E3EF1" w:rsidRDefault="002E3E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244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E3C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DFB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EF1"/>
    <w:rsid w:val="000666E0"/>
    <w:rsid w:val="002510B7"/>
    <w:rsid w:val="002E3EF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C4077"/>
  <w15:chartTrackingRefBased/>
  <w15:docId w15:val="{F5367788-F00B-4FED-9487-2BB2D40DC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E3E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2022-08-07T19:08:00Z</dcterms:created>
  <dcterms:modified xsi:type="dcterms:W3CDTF">2022-08-07T19:09:00Z</dcterms:modified>
</cp:coreProperties>
</file>