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GRENEWODE</w:t>
      </w:r>
      <w:r>
        <w:rPr>
          <w:rFonts w:ascii="Times New Roman" w:hAnsi="Times New Roman" w:cs="Times New Roman"/>
          <w:sz w:val="24"/>
          <w:szCs w:val="24"/>
        </w:rPr>
        <w:t xml:space="preserve">      (fl.1468)</w:t>
      </w:r>
    </w:p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Oct.1468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Matilda Estwode(q.v.), twice related in the fourth degrees of </w:t>
      </w:r>
    </w:p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consanguinity, wished to marry and sought a dispensation that they may</w:t>
      </w:r>
    </w:p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 so, and remain married, with legitimation of any issue. Approved.</w:t>
      </w:r>
    </w:p>
    <w:p w:rsidR="00A507E4" w:rsidRDefault="00A507E4" w:rsidP="00A507E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p.17)</w:t>
      </w:r>
    </w:p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07E4" w:rsidRDefault="00A507E4" w:rsidP="00A50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7E4" w:rsidRDefault="00A507E4" w:rsidP="00564E3C">
      <w:pPr>
        <w:spacing w:after="0" w:line="240" w:lineRule="auto"/>
      </w:pPr>
      <w:r>
        <w:separator/>
      </w:r>
    </w:p>
  </w:endnote>
  <w:endnote w:type="continuationSeparator" w:id="0">
    <w:p w:rsidR="00A507E4" w:rsidRDefault="00A507E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507E4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7E4" w:rsidRDefault="00A507E4" w:rsidP="00564E3C">
      <w:pPr>
        <w:spacing w:after="0" w:line="240" w:lineRule="auto"/>
      </w:pPr>
      <w:r>
        <w:separator/>
      </w:r>
    </w:p>
  </w:footnote>
  <w:footnote w:type="continuationSeparator" w:id="0">
    <w:p w:rsidR="00A507E4" w:rsidRDefault="00A507E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E4"/>
    <w:rsid w:val="00372DC6"/>
    <w:rsid w:val="00564E3C"/>
    <w:rsid w:val="0064591D"/>
    <w:rsid w:val="00A507E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DD6A00-3C40-4104-9395-17D2C686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2016-01-19T20:46:00Z</dcterms:created>
  <dcterms:modified xsi:type="dcterms:W3CDTF">2016-01-19T20:47:00Z</dcterms:modified>
</cp:coreProperties>
</file>