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1843" w:rsidRDefault="004B1843" w:rsidP="004B18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GRENEWEY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4B1843" w:rsidRDefault="004B1843" w:rsidP="004B18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Coventry. Purser.</w:t>
      </w:r>
    </w:p>
    <w:p w:rsidR="004B1843" w:rsidRDefault="004B1843" w:rsidP="004B1843">
      <w:pPr>
        <w:rPr>
          <w:rFonts w:ascii="Times New Roman" w:hAnsi="Times New Roman" w:cs="Times New Roman"/>
        </w:rPr>
      </w:pPr>
    </w:p>
    <w:p w:rsidR="004B1843" w:rsidRDefault="004B1843" w:rsidP="004B1843">
      <w:pPr>
        <w:rPr>
          <w:rFonts w:ascii="Times New Roman" w:hAnsi="Times New Roman" w:cs="Times New Roman"/>
        </w:rPr>
      </w:pPr>
    </w:p>
    <w:p w:rsidR="004B1843" w:rsidRDefault="004B1843" w:rsidP="004B18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Fyssher</w:t>
      </w:r>
      <w:proofErr w:type="spellEnd"/>
      <w:r>
        <w:rPr>
          <w:rFonts w:ascii="Times New Roman" w:hAnsi="Times New Roman" w:cs="Times New Roman"/>
        </w:rPr>
        <w:t>(q.v.) brought a plaint of debt against him and John Rede</w:t>
      </w:r>
    </w:p>
    <w:p w:rsidR="004B1843" w:rsidRDefault="004B1843" w:rsidP="004B18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Coventry(q.v.).</w:t>
      </w:r>
    </w:p>
    <w:p w:rsidR="004B1843" w:rsidRDefault="004B1843" w:rsidP="004B1843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(</w:t>
      </w:r>
      <w:hyperlink r:id="rId6" w:history="1">
        <w:r w:rsidRPr="006463F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4B1843" w:rsidRDefault="004B1843" w:rsidP="004B1843">
      <w:pPr>
        <w:rPr>
          <w:rFonts w:ascii="Times New Roman" w:hAnsi="Times New Roman" w:cs="Times New Roman"/>
        </w:rPr>
      </w:pPr>
    </w:p>
    <w:p w:rsidR="004B1843" w:rsidRDefault="004B1843" w:rsidP="004B1843">
      <w:pPr>
        <w:rPr>
          <w:rFonts w:ascii="Times New Roman" w:hAnsi="Times New Roman" w:cs="Times New Roman"/>
        </w:rPr>
      </w:pPr>
    </w:p>
    <w:p w:rsidR="004B1843" w:rsidRDefault="004B1843" w:rsidP="004B18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November 2017</w:t>
      </w:r>
    </w:p>
    <w:p w:rsidR="006B2F86" w:rsidRPr="00E71FC3" w:rsidRDefault="004B184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1843" w:rsidRDefault="004B1843" w:rsidP="00E71FC3">
      <w:r>
        <w:separator/>
      </w:r>
    </w:p>
  </w:endnote>
  <w:endnote w:type="continuationSeparator" w:id="0">
    <w:p w:rsidR="004B1843" w:rsidRDefault="004B184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1843" w:rsidRDefault="004B1843" w:rsidP="00E71FC3">
      <w:r>
        <w:separator/>
      </w:r>
    </w:p>
  </w:footnote>
  <w:footnote w:type="continuationSeparator" w:id="0">
    <w:p w:rsidR="004B1843" w:rsidRDefault="004B184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843"/>
    <w:rsid w:val="001A7C09"/>
    <w:rsid w:val="004B184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19AB19-0CC6-4EE1-961D-800CFD92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B184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B18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2017-11-12T22:17:00Z</dcterms:created>
  <dcterms:modified xsi:type="dcterms:W3CDTF">2017-11-12T22:18:00Z</dcterms:modified>
</cp:coreProperties>
</file>