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DFE" w:rsidRDefault="009D2DFE" w:rsidP="009D2DFE">
      <w:pPr>
        <w:pStyle w:val="NoSpacing"/>
      </w:pPr>
      <w:r>
        <w:rPr>
          <w:u w:val="single"/>
        </w:rPr>
        <w:t>Robert GRENEWELL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9D2DFE" w:rsidRDefault="009D2DFE" w:rsidP="009D2DFE">
      <w:pPr>
        <w:pStyle w:val="NoSpacing"/>
      </w:pPr>
      <w:r>
        <w:t>of York. Cordwainer.</w:t>
      </w: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  <w:r>
        <w:t>Apprentice of John Marshall(q.v.).   (R.F.Y. p.204)</w:t>
      </w: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  <w:r>
        <w:tab/>
        <w:t>1481</w:t>
      </w:r>
      <w:r>
        <w:tab/>
        <w:t>He became a Freeman on completion of his apprenticeship. (ibid.)</w:t>
      </w: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</w:p>
    <w:p w:rsidR="009D2DFE" w:rsidRDefault="009D2DFE" w:rsidP="009D2DFE">
      <w:pPr>
        <w:pStyle w:val="NoSpacing"/>
      </w:pPr>
      <w:r>
        <w:t>13 June 2015</w:t>
      </w:r>
    </w:p>
    <w:p w:rsidR="006B2F86" w:rsidRPr="00E71FC3" w:rsidRDefault="009D2D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DFE" w:rsidRDefault="009D2DFE" w:rsidP="00E71FC3">
      <w:pPr>
        <w:spacing w:after="0" w:line="240" w:lineRule="auto"/>
      </w:pPr>
      <w:r>
        <w:separator/>
      </w:r>
    </w:p>
  </w:endnote>
  <w:endnote w:type="continuationSeparator" w:id="0">
    <w:p w:rsidR="009D2DFE" w:rsidRDefault="009D2D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DFE" w:rsidRDefault="009D2DFE" w:rsidP="00E71FC3">
      <w:pPr>
        <w:spacing w:after="0" w:line="240" w:lineRule="auto"/>
      </w:pPr>
      <w:r>
        <w:separator/>
      </w:r>
    </w:p>
  </w:footnote>
  <w:footnote w:type="continuationSeparator" w:id="0">
    <w:p w:rsidR="009D2DFE" w:rsidRDefault="009D2D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DFE"/>
    <w:rsid w:val="001A7C09"/>
    <w:rsid w:val="00577BD5"/>
    <w:rsid w:val="00656CBA"/>
    <w:rsid w:val="006A1F77"/>
    <w:rsid w:val="00733BE7"/>
    <w:rsid w:val="009D2DF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2C669F-9010-4AAC-AAEE-AED804EA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2017-02-15T20:28:00Z</dcterms:created>
  <dcterms:modified xsi:type="dcterms:W3CDTF">2017-02-15T20:28:00Z</dcterms:modified>
</cp:coreProperties>
</file>