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740" w:rsidRDefault="00263740" w:rsidP="00263740">
      <w:pPr>
        <w:pStyle w:val="NoSpacing"/>
      </w:pPr>
      <w:r>
        <w:rPr>
          <w:u w:val="single"/>
        </w:rPr>
        <w:t>John GRENEWAY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:rsidR="00263740" w:rsidRDefault="00263740" w:rsidP="00263740">
      <w:pPr>
        <w:pStyle w:val="NoSpacing"/>
      </w:pPr>
    </w:p>
    <w:p w:rsidR="00263740" w:rsidRDefault="00263740" w:rsidP="00263740">
      <w:pPr>
        <w:pStyle w:val="NoSpacing"/>
      </w:pPr>
    </w:p>
    <w:p w:rsidR="0082172D" w:rsidRDefault="0082172D" w:rsidP="0082172D">
      <w:pPr>
        <w:pStyle w:val="NoSpacing"/>
      </w:pPr>
      <w:r>
        <w:t xml:space="preserve">  1 May1423</w:t>
      </w:r>
      <w:r>
        <w:tab/>
        <w:t>He was a juror on the inquisition post mortem held in Chelmsford, Essex(q.v.),</w:t>
      </w:r>
    </w:p>
    <w:p w:rsidR="0082172D" w:rsidRDefault="0082172D" w:rsidP="0082172D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Scrope</w:t>
      </w:r>
      <w:proofErr w:type="spellEnd"/>
      <w:r>
        <w:t>(q.v.).</w:t>
      </w:r>
    </w:p>
    <w:p w:rsidR="0082172D" w:rsidRDefault="0082172D" w:rsidP="0082172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22-115)</w:t>
      </w:r>
    </w:p>
    <w:p w:rsidR="00263740" w:rsidRDefault="0082172D" w:rsidP="00263740">
      <w:pPr>
        <w:pStyle w:val="NoSpacing"/>
      </w:pPr>
      <w:r>
        <w:t>20 Jun.</w:t>
      </w:r>
      <w:r>
        <w:tab/>
      </w:r>
      <w:r w:rsidR="00263740">
        <w:tab/>
        <w:t xml:space="preserve">He was a juror on the inquisition que </w:t>
      </w:r>
      <w:proofErr w:type="spellStart"/>
      <w:r w:rsidR="00263740">
        <w:t>plura</w:t>
      </w:r>
      <w:proofErr w:type="spellEnd"/>
      <w:r w:rsidR="00263740">
        <w:t xml:space="preserve"> held in Brentwood, Essex,</w:t>
      </w:r>
    </w:p>
    <w:p w:rsidR="00263740" w:rsidRDefault="00263740" w:rsidP="00263740">
      <w:pPr>
        <w:pStyle w:val="NoSpacing"/>
      </w:pPr>
      <w:r>
        <w:tab/>
      </w:r>
      <w:r>
        <w:tab/>
        <w:t>into lands of the late Sir Hugh Stafford(q.v.).</w:t>
      </w:r>
    </w:p>
    <w:p w:rsidR="00263740" w:rsidRDefault="00263740" w:rsidP="0026374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22-111)</w:t>
      </w:r>
    </w:p>
    <w:p w:rsidR="00263740" w:rsidRDefault="00263740" w:rsidP="00263740">
      <w:pPr>
        <w:pStyle w:val="NoSpacing"/>
      </w:pPr>
      <w:r>
        <w:t>26 Jun.</w:t>
      </w:r>
      <w:r>
        <w:tab/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Brentwood</w:t>
      </w:r>
    </w:p>
    <w:p w:rsidR="00263740" w:rsidRDefault="00263740" w:rsidP="00263740">
      <w:pPr>
        <w:pStyle w:val="NoSpacing"/>
      </w:pPr>
      <w:r>
        <w:tab/>
      </w:r>
      <w:r>
        <w:tab/>
        <w:t>into lands of Sir Hugh Stafford(q.v.).</w:t>
      </w:r>
    </w:p>
    <w:p w:rsidR="0082172D" w:rsidRDefault="00263740" w:rsidP="0026374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22-110)</w:t>
      </w:r>
    </w:p>
    <w:p w:rsidR="00263740" w:rsidRDefault="00263740" w:rsidP="00263740">
      <w:pPr>
        <w:pStyle w:val="NoSpacing"/>
      </w:pPr>
    </w:p>
    <w:p w:rsidR="00263740" w:rsidRDefault="00263740" w:rsidP="00263740">
      <w:pPr>
        <w:pStyle w:val="NoSpacing"/>
      </w:pPr>
    </w:p>
    <w:p w:rsidR="006B2F86" w:rsidRDefault="00263740" w:rsidP="00263740">
      <w:pPr>
        <w:pStyle w:val="NoSpacing"/>
      </w:pPr>
      <w:r>
        <w:t>23 February 2017</w:t>
      </w:r>
    </w:p>
    <w:p w:rsidR="0082172D" w:rsidRPr="00263740" w:rsidRDefault="0082172D" w:rsidP="00263740">
      <w:pPr>
        <w:pStyle w:val="NoSpacing"/>
      </w:pPr>
      <w:r>
        <w:t>25 February 2017</w:t>
      </w:r>
      <w:bookmarkStart w:id="0" w:name="_GoBack"/>
      <w:bookmarkEnd w:id="0"/>
    </w:p>
    <w:sectPr w:rsidR="0082172D" w:rsidRPr="002637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740" w:rsidRDefault="00263740" w:rsidP="00E71FC3">
      <w:pPr>
        <w:spacing w:after="0" w:line="240" w:lineRule="auto"/>
      </w:pPr>
      <w:r>
        <w:separator/>
      </w:r>
    </w:p>
  </w:endnote>
  <w:endnote w:type="continuationSeparator" w:id="0">
    <w:p w:rsidR="00263740" w:rsidRDefault="002637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740" w:rsidRDefault="00263740" w:rsidP="00E71FC3">
      <w:pPr>
        <w:spacing w:after="0" w:line="240" w:lineRule="auto"/>
      </w:pPr>
      <w:r>
        <w:separator/>
      </w:r>
    </w:p>
  </w:footnote>
  <w:footnote w:type="continuationSeparator" w:id="0">
    <w:p w:rsidR="00263740" w:rsidRDefault="002637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740"/>
    <w:rsid w:val="001A7C09"/>
    <w:rsid w:val="00263740"/>
    <w:rsid w:val="00577BD5"/>
    <w:rsid w:val="00656CBA"/>
    <w:rsid w:val="006A1F77"/>
    <w:rsid w:val="00733BE7"/>
    <w:rsid w:val="0082172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86A2B"/>
  <w15:chartTrackingRefBased/>
  <w15:docId w15:val="{7A51965D-555E-4954-946F-466CAE994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2017-02-23T21:55:00Z</dcterms:created>
  <dcterms:modified xsi:type="dcterms:W3CDTF">2017-02-25T19:57:00Z</dcterms:modified>
</cp:coreProperties>
</file>