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8CA" w:rsidRDefault="00CD38CA" w:rsidP="00CD38CA">
      <w:pPr>
        <w:pStyle w:val="NoSpacing"/>
      </w:pPr>
      <w:r w:rsidRPr="00402C42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402C42">
        <w:rPr>
          <w:noProof/>
          <w:u w:val="single"/>
        </w:rPr>
        <w:t>GRENEVILL</w:t>
      </w:r>
      <w:r>
        <w:t xml:space="preserve">      (fl.1406-</w:t>
      </w:r>
      <w:r w:rsidR="00DC2763">
        <w:t>7</w:t>
      </w:r>
      <w:bookmarkStart w:id="0" w:name="_GoBack"/>
      <w:bookmarkEnd w:id="0"/>
      <w:r>
        <w:t>)</w:t>
      </w:r>
    </w:p>
    <w:p w:rsidR="00CD38CA" w:rsidRDefault="00CD38CA" w:rsidP="00CD38CA">
      <w:pPr>
        <w:pStyle w:val="NoSpacing"/>
      </w:pPr>
    </w:p>
    <w:p w:rsidR="00CD38CA" w:rsidRDefault="00CD38CA" w:rsidP="00CD38CA">
      <w:pPr>
        <w:pStyle w:val="NoSpacing"/>
      </w:pPr>
    </w:p>
    <w:p w:rsidR="00CD38CA" w:rsidRDefault="00CD38CA" w:rsidP="00CD38CA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Devon.  (C.P.R. 1405-8 p.490)</w:t>
      </w:r>
    </w:p>
    <w:p w:rsidR="00CD38CA" w:rsidRDefault="00CD38CA" w:rsidP="00CD38CA">
      <w:pPr>
        <w:pStyle w:val="NoSpacing"/>
      </w:pPr>
      <w:proofErr w:type="gramStart"/>
      <w:r>
        <w:t>13 Feb.1407</w:t>
      </w:r>
      <w:r>
        <w:tab/>
        <w:t>On a commission of the peace for Devon.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CD38CA" w:rsidRDefault="00CD38CA" w:rsidP="00CD38CA">
      <w:pPr>
        <w:pStyle w:val="NoSpacing"/>
      </w:pPr>
    </w:p>
    <w:p w:rsidR="00CD38CA" w:rsidRDefault="00CD38CA" w:rsidP="00CD38CA">
      <w:pPr>
        <w:pStyle w:val="NoSpacing"/>
      </w:pPr>
    </w:p>
    <w:p w:rsidR="00CD38CA" w:rsidRDefault="00CD38CA" w:rsidP="00CD38CA">
      <w:pPr>
        <w:pStyle w:val="NoSpacing"/>
      </w:pPr>
    </w:p>
    <w:p w:rsidR="00CD38CA" w:rsidRDefault="00CD38CA" w:rsidP="00CD38CA">
      <w:pPr>
        <w:pStyle w:val="NoSpacing"/>
      </w:pPr>
      <w:r>
        <w:t>20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8CA" w:rsidRDefault="00CD38CA" w:rsidP="00920DE3">
      <w:pPr>
        <w:spacing w:after="0" w:line="240" w:lineRule="auto"/>
      </w:pPr>
      <w:r>
        <w:separator/>
      </w:r>
    </w:p>
  </w:endnote>
  <w:endnote w:type="continuationSeparator" w:id="0">
    <w:p w:rsidR="00CD38CA" w:rsidRDefault="00CD38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8CA" w:rsidRDefault="00CD38CA" w:rsidP="00920DE3">
      <w:pPr>
        <w:spacing w:after="0" w:line="240" w:lineRule="auto"/>
      </w:pPr>
      <w:r>
        <w:separator/>
      </w:r>
    </w:p>
  </w:footnote>
  <w:footnote w:type="continuationSeparator" w:id="0">
    <w:p w:rsidR="00CD38CA" w:rsidRDefault="00CD38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CA"/>
    <w:rsid w:val="00120749"/>
    <w:rsid w:val="00624CAE"/>
    <w:rsid w:val="00920DE3"/>
    <w:rsid w:val="00C009D8"/>
    <w:rsid w:val="00CD38CA"/>
    <w:rsid w:val="00CF53C8"/>
    <w:rsid w:val="00DC276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2014-06-01T21:19:00Z</dcterms:created>
  <dcterms:modified xsi:type="dcterms:W3CDTF">2014-06-01T21:19:00Z</dcterms:modified>
</cp:coreProperties>
</file>