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4D79D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GRENEUM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970A7F0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</w:p>
    <w:p w14:paraId="41E74614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</w:p>
    <w:p w14:paraId="60784754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and John Parker(q.v.) made a plaint of trespass against Richard </w:t>
      </w:r>
    </w:p>
    <w:p w14:paraId="01554819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Cutclyff</w:t>
      </w:r>
      <w:proofErr w:type="spellEnd"/>
      <w:r>
        <w:rPr>
          <w:rFonts w:cs="Times New Roman"/>
          <w:szCs w:val="24"/>
        </w:rPr>
        <w:t xml:space="preserve">, senior, of East Down, Devon(q.v.), William </w:t>
      </w:r>
      <w:proofErr w:type="spellStart"/>
      <w:r>
        <w:rPr>
          <w:rFonts w:cs="Times New Roman"/>
          <w:szCs w:val="24"/>
        </w:rPr>
        <w:t>Dert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Dertrafe</w:t>
      </w:r>
      <w:proofErr w:type="spellEnd"/>
      <w:r>
        <w:rPr>
          <w:rFonts w:cs="Times New Roman"/>
          <w:szCs w:val="24"/>
        </w:rPr>
        <w:t>(q.v.) and</w:t>
      </w:r>
    </w:p>
    <w:p w14:paraId="3FBB8DBF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Cutclyff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Whitchurch</w:t>
      </w:r>
      <w:proofErr w:type="spellEnd"/>
      <w:r>
        <w:rPr>
          <w:rFonts w:cs="Times New Roman"/>
          <w:szCs w:val="24"/>
        </w:rPr>
        <w:t>(q.v.).</w:t>
      </w:r>
    </w:p>
    <w:p w14:paraId="1939A7BD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3E4CA50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</w:p>
    <w:p w14:paraId="0B3231F0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</w:p>
    <w:p w14:paraId="1FB2739F" w14:textId="77777777" w:rsidR="007A2463" w:rsidRDefault="007A2463" w:rsidP="007A246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October 2022</w:t>
      </w:r>
    </w:p>
    <w:p w14:paraId="186735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89312" w14:textId="77777777" w:rsidR="007A2463" w:rsidRDefault="007A2463" w:rsidP="009139A6">
      <w:r>
        <w:separator/>
      </w:r>
    </w:p>
  </w:endnote>
  <w:endnote w:type="continuationSeparator" w:id="0">
    <w:p w14:paraId="465FD18F" w14:textId="77777777" w:rsidR="007A2463" w:rsidRDefault="007A24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904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A1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24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EE806" w14:textId="77777777" w:rsidR="007A2463" w:rsidRDefault="007A2463" w:rsidP="009139A6">
      <w:r>
        <w:separator/>
      </w:r>
    </w:p>
  </w:footnote>
  <w:footnote w:type="continuationSeparator" w:id="0">
    <w:p w14:paraId="3E78D082" w14:textId="77777777" w:rsidR="007A2463" w:rsidRDefault="007A24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FBB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332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700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63"/>
    <w:rsid w:val="000666E0"/>
    <w:rsid w:val="002510B7"/>
    <w:rsid w:val="005C130B"/>
    <w:rsid w:val="007A246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0E8AE"/>
  <w15:chartTrackingRefBased/>
  <w15:docId w15:val="{A6627830-208D-4B76-9C7D-7EA17728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24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2022-12-12T19:23:00Z</dcterms:created>
  <dcterms:modified xsi:type="dcterms:W3CDTF">2022-12-12T19:24:00Z</dcterms:modified>
</cp:coreProperties>
</file>