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84CA4" w14:textId="77777777" w:rsidR="00523D79" w:rsidRDefault="00523D79" w:rsidP="00523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GRENETRE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650DCD6" w14:textId="77777777" w:rsidR="00523D79" w:rsidRDefault="00523D79" w:rsidP="00523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4CC7E" w14:textId="77777777" w:rsidR="00523D79" w:rsidRDefault="00523D79" w:rsidP="00523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5D3F1" w14:textId="77777777" w:rsidR="00523D79" w:rsidRDefault="00523D79" w:rsidP="00523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Kingston, Surrey, </w:t>
      </w:r>
    </w:p>
    <w:p w14:paraId="21F09A0C" w14:textId="77777777" w:rsidR="00523D79" w:rsidRDefault="00523D79" w:rsidP="00523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6527B81" w14:textId="77777777" w:rsidR="00523D79" w:rsidRDefault="00523D79" w:rsidP="00523D7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58BFBB" w14:textId="77777777" w:rsidR="00523D79" w:rsidRDefault="00523D79" w:rsidP="00523D7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pp.24-5)</w:t>
      </w:r>
    </w:p>
    <w:p w14:paraId="78C047CA" w14:textId="77777777" w:rsidR="00523D79" w:rsidRDefault="00523D79" w:rsidP="00523D7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38F0EF1" w14:textId="77777777" w:rsidR="00523D79" w:rsidRDefault="00523D79" w:rsidP="00523D7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3CDF16" w14:textId="77777777" w:rsidR="00523D79" w:rsidRPr="001B1923" w:rsidRDefault="00523D79" w:rsidP="00523D7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February 2022</w:t>
      </w:r>
    </w:p>
    <w:p w14:paraId="77CA30B7" w14:textId="144716ED" w:rsidR="00BA00AB" w:rsidRPr="00523D7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23D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3BE2D" w14:textId="77777777" w:rsidR="00523D79" w:rsidRDefault="00523D79" w:rsidP="009139A6">
      <w:r>
        <w:separator/>
      </w:r>
    </w:p>
  </w:endnote>
  <w:endnote w:type="continuationSeparator" w:id="0">
    <w:p w14:paraId="710A8C49" w14:textId="77777777" w:rsidR="00523D79" w:rsidRDefault="00523D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F3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E1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24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BE00F" w14:textId="77777777" w:rsidR="00523D79" w:rsidRDefault="00523D79" w:rsidP="009139A6">
      <w:r>
        <w:separator/>
      </w:r>
    </w:p>
  </w:footnote>
  <w:footnote w:type="continuationSeparator" w:id="0">
    <w:p w14:paraId="4133A25B" w14:textId="77777777" w:rsidR="00523D79" w:rsidRDefault="00523D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9B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FA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02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79"/>
    <w:rsid w:val="000666E0"/>
    <w:rsid w:val="002510B7"/>
    <w:rsid w:val="00523D7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D1CBF"/>
  <w15:chartTrackingRefBased/>
  <w15:docId w15:val="{74BD4900-4E20-4659-B1C6-02FF25D4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2022-02-15T17:09:00Z</dcterms:created>
  <dcterms:modified xsi:type="dcterms:W3CDTF">2022-02-15T17:10:00Z</dcterms:modified>
</cp:coreProperties>
</file>