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86ED2" w14:textId="77777777" w:rsidR="0065660C" w:rsidRDefault="0065660C" w:rsidP="0065660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GRENETRE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6F00529E" w14:textId="77777777" w:rsidR="0065660C" w:rsidRDefault="0065660C" w:rsidP="0065660C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7A6E59A0" w14:textId="77777777" w:rsidR="0065660C" w:rsidRDefault="0065660C" w:rsidP="0065660C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7671546B" w14:textId="77777777" w:rsidR="0065660C" w:rsidRDefault="0065660C" w:rsidP="0065660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27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Kingston upon </w:t>
      </w:r>
    </w:p>
    <w:p w14:paraId="74C09277" w14:textId="77777777" w:rsidR="0065660C" w:rsidRDefault="0065660C" w:rsidP="0065660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Thames, Surrey, 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Sir John </w:t>
      </w:r>
      <w:proofErr w:type="spellStart"/>
      <w:r>
        <w:rPr>
          <w:rFonts w:eastAsia="Times New Roman" w:cs="Times New Roman"/>
          <w:szCs w:val="24"/>
        </w:rPr>
        <w:t>Wode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1ABFDA57" w14:textId="77777777" w:rsidR="0065660C" w:rsidRDefault="0065660C" w:rsidP="0065660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D27FFDD" w14:textId="77777777" w:rsidR="0065660C" w:rsidRDefault="0065660C" w:rsidP="0065660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p.115)</w:t>
      </w:r>
    </w:p>
    <w:p w14:paraId="128FAD56" w14:textId="77777777" w:rsidR="0065660C" w:rsidRDefault="0065660C" w:rsidP="0065660C">
      <w:pPr>
        <w:pStyle w:val="NoSpacing"/>
        <w:rPr>
          <w:rFonts w:eastAsia="Times New Roman" w:cs="Times New Roman"/>
          <w:szCs w:val="24"/>
        </w:rPr>
      </w:pPr>
    </w:p>
    <w:p w14:paraId="2CF96CDF" w14:textId="77777777" w:rsidR="0065660C" w:rsidRDefault="0065660C" w:rsidP="0065660C">
      <w:pPr>
        <w:pStyle w:val="NoSpacing"/>
        <w:rPr>
          <w:rFonts w:eastAsia="Times New Roman" w:cs="Times New Roman"/>
          <w:szCs w:val="24"/>
        </w:rPr>
      </w:pPr>
    </w:p>
    <w:p w14:paraId="77D27C6D" w14:textId="77777777" w:rsidR="0065660C" w:rsidRDefault="0065660C" w:rsidP="0065660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 September 2023</w:t>
      </w:r>
    </w:p>
    <w:p w14:paraId="089856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F7EF7" w14:textId="77777777" w:rsidR="0065660C" w:rsidRDefault="0065660C" w:rsidP="009139A6">
      <w:r>
        <w:separator/>
      </w:r>
    </w:p>
  </w:endnote>
  <w:endnote w:type="continuationSeparator" w:id="0">
    <w:p w14:paraId="547C4D77" w14:textId="77777777" w:rsidR="0065660C" w:rsidRDefault="006566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799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0B0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D3D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FFA68" w14:textId="77777777" w:rsidR="0065660C" w:rsidRDefault="0065660C" w:rsidP="009139A6">
      <w:r>
        <w:separator/>
      </w:r>
    </w:p>
  </w:footnote>
  <w:footnote w:type="continuationSeparator" w:id="0">
    <w:p w14:paraId="14415627" w14:textId="77777777" w:rsidR="0065660C" w:rsidRDefault="006566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19F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A57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60D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60C"/>
    <w:rsid w:val="000666E0"/>
    <w:rsid w:val="002510B7"/>
    <w:rsid w:val="005C130B"/>
    <w:rsid w:val="0065660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105EB"/>
  <w15:chartTrackingRefBased/>
  <w15:docId w15:val="{01875B8F-3C00-46B2-B217-D2B1F4829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2023-09-03T21:03:00Z</dcterms:created>
  <dcterms:modified xsi:type="dcterms:W3CDTF">2023-09-03T21:03:00Z</dcterms:modified>
</cp:coreProperties>
</file>