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887B8" w14:textId="77777777" w:rsidR="00C613FF" w:rsidRDefault="00C613FF" w:rsidP="00C61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GRENESTREETE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346B6540" w14:textId="77777777" w:rsidR="00C613FF" w:rsidRDefault="00C613FF" w:rsidP="00C61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Ivychurch</w:t>
      </w:r>
      <w:proofErr w:type="spellEnd"/>
      <w:r>
        <w:rPr>
          <w:rFonts w:cs="Times New Roman"/>
          <w:szCs w:val="24"/>
        </w:rPr>
        <w:t>, Kent.</w:t>
      </w:r>
    </w:p>
    <w:p w14:paraId="17182610" w14:textId="77777777" w:rsidR="00C613FF" w:rsidRDefault="00C613FF" w:rsidP="00C613FF">
      <w:pPr>
        <w:pStyle w:val="NoSpacing"/>
        <w:rPr>
          <w:rFonts w:cs="Times New Roman"/>
          <w:szCs w:val="24"/>
        </w:rPr>
      </w:pPr>
    </w:p>
    <w:p w14:paraId="1478F72D" w14:textId="77777777" w:rsidR="00C613FF" w:rsidRDefault="00C613FF" w:rsidP="00C613FF">
      <w:pPr>
        <w:pStyle w:val="NoSpacing"/>
        <w:rPr>
          <w:rFonts w:cs="Times New Roman"/>
          <w:szCs w:val="24"/>
        </w:rPr>
      </w:pPr>
    </w:p>
    <w:p w14:paraId="7FAF3822" w14:textId="77777777" w:rsidR="00C613FF" w:rsidRDefault="00C613FF" w:rsidP="00C61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Jun.1480</w:t>
      </w:r>
      <w:r>
        <w:rPr>
          <w:rFonts w:cs="Times New Roman"/>
          <w:szCs w:val="24"/>
        </w:rPr>
        <w:tab/>
        <w:t>He made his Will.</w:t>
      </w:r>
    </w:p>
    <w:p w14:paraId="000978CD" w14:textId="77777777" w:rsidR="00C613FF" w:rsidRDefault="00C613FF" w:rsidP="00C61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066BFB1C" w14:textId="77777777" w:rsidR="00C613FF" w:rsidRDefault="00C613FF" w:rsidP="00C613FF">
      <w:pPr>
        <w:pStyle w:val="NoSpacing"/>
        <w:rPr>
          <w:rFonts w:cs="Times New Roman"/>
          <w:szCs w:val="24"/>
        </w:rPr>
      </w:pPr>
    </w:p>
    <w:p w14:paraId="778D2235" w14:textId="77777777" w:rsidR="00C613FF" w:rsidRDefault="00C613FF" w:rsidP="00C613FF">
      <w:pPr>
        <w:pStyle w:val="NoSpacing"/>
        <w:rPr>
          <w:rFonts w:cs="Times New Roman"/>
          <w:szCs w:val="24"/>
        </w:rPr>
      </w:pPr>
    </w:p>
    <w:p w14:paraId="7C664C39" w14:textId="77777777" w:rsidR="00C613FF" w:rsidRDefault="00C613FF" w:rsidP="00C613F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2022</w:t>
      </w:r>
    </w:p>
    <w:p w14:paraId="3FCF3F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C3EA6" w14:textId="77777777" w:rsidR="00C613FF" w:rsidRDefault="00C613FF" w:rsidP="009139A6">
      <w:r>
        <w:separator/>
      </w:r>
    </w:p>
  </w:endnote>
  <w:endnote w:type="continuationSeparator" w:id="0">
    <w:p w14:paraId="464E158B" w14:textId="77777777" w:rsidR="00C613FF" w:rsidRDefault="00C613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D5F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8D8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241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01A34" w14:textId="77777777" w:rsidR="00C613FF" w:rsidRDefault="00C613FF" w:rsidP="009139A6">
      <w:r>
        <w:separator/>
      </w:r>
    </w:p>
  </w:footnote>
  <w:footnote w:type="continuationSeparator" w:id="0">
    <w:p w14:paraId="3858570C" w14:textId="77777777" w:rsidR="00C613FF" w:rsidRDefault="00C613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53E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E75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A73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F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13F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2CC44"/>
  <w15:chartTrackingRefBased/>
  <w15:docId w15:val="{97125270-AB0E-442B-B0EA-45504020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13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2023-02-20T22:52:00Z</dcterms:created>
  <dcterms:modified xsi:type="dcterms:W3CDTF">2023-02-20T22:53:00Z</dcterms:modified>
</cp:coreProperties>
</file>