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7F646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GRENESTEDE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2F4F9F64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“Pretended chaplain”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Tenterden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1CA28F81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6808FA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2D32BD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cited for being a suspected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Burbache</w:t>
      </w:r>
      <w:proofErr w:type="spellEnd"/>
      <w:r>
        <w:rPr>
          <w:rFonts w:ascii="Times New Roman" w:hAnsi="Times New Roman" w:cs="Times New Roman"/>
          <w:sz w:val="24"/>
          <w:szCs w:val="24"/>
        </w:rPr>
        <w:t>, official of the</w:t>
      </w:r>
    </w:p>
    <w:p w14:paraId="06006749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Archbishop of Canterbury(q.v.).</w:t>
      </w:r>
    </w:p>
    <w:p w14:paraId="58872134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53119EE2" w14:textId="77777777" w:rsidR="00B6359E" w:rsidRDefault="00B6359E" w:rsidP="00B6359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66091985" w14:textId="77777777" w:rsidR="00B6359E" w:rsidRDefault="00B6359E" w:rsidP="00B6359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Department of History of the University of York, September 1475 </w:t>
      </w:r>
    </w:p>
    <w:p w14:paraId="0624DFDB" w14:textId="77777777" w:rsidR="00B6359E" w:rsidRDefault="00B6359E" w:rsidP="00B6359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pp.410-11)</w:t>
      </w:r>
    </w:p>
    <w:p w14:paraId="4FAC948C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was excommunicated in his absence, having repeatedly failed to appear.</w:t>
      </w:r>
    </w:p>
    <w:p w14:paraId="2ACB9D58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606014AE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063DA3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777BAB" w14:textId="77777777" w:rsidR="00B6359E" w:rsidRDefault="00B6359E" w:rsidP="00B63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2022</w:t>
      </w:r>
    </w:p>
    <w:p w14:paraId="57710E2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DFA38" w14:textId="77777777" w:rsidR="00B6359E" w:rsidRDefault="00B6359E" w:rsidP="009139A6">
      <w:r>
        <w:separator/>
      </w:r>
    </w:p>
  </w:endnote>
  <w:endnote w:type="continuationSeparator" w:id="0">
    <w:p w14:paraId="2BCAEEF6" w14:textId="77777777" w:rsidR="00B6359E" w:rsidRDefault="00B635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F29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F30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033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84B1A" w14:textId="77777777" w:rsidR="00B6359E" w:rsidRDefault="00B6359E" w:rsidP="009139A6">
      <w:r>
        <w:separator/>
      </w:r>
    </w:p>
  </w:footnote>
  <w:footnote w:type="continuationSeparator" w:id="0">
    <w:p w14:paraId="3C0D88B6" w14:textId="77777777" w:rsidR="00B6359E" w:rsidRDefault="00B635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DC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A4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7D4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9E"/>
    <w:rsid w:val="000666E0"/>
    <w:rsid w:val="002510B7"/>
    <w:rsid w:val="005C130B"/>
    <w:rsid w:val="00826F5C"/>
    <w:rsid w:val="009139A6"/>
    <w:rsid w:val="009448BB"/>
    <w:rsid w:val="00A3176C"/>
    <w:rsid w:val="00AE65F8"/>
    <w:rsid w:val="00B6359E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1CFC2"/>
  <w15:chartTrackingRefBased/>
  <w15:docId w15:val="{146BD0B9-F986-43A0-990B-46493DCC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2022-01-26T20:08:00Z</dcterms:created>
  <dcterms:modified xsi:type="dcterms:W3CDTF">2022-01-26T20:09:00Z</dcterms:modified>
</cp:coreProperties>
</file>