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B30D" w14:textId="77777777" w:rsidR="0059710A" w:rsidRPr="00DB276D" w:rsidRDefault="0059710A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  <w:u w:val="single"/>
        </w:rPr>
        <w:t>George GRENESTED</w:t>
      </w:r>
      <w:r w:rsidRPr="00DB276D">
        <w:rPr>
          <w:rFonts w:ascii="Times New Roman" w:hAnsi="Times New Roman" w:cs="Times New Roman"/>
        </w:rPr>
        <w:t xml:space="preserve">       (fl.1484)</w:t>
      </w:r>
    </w:p>
    <w:p w14:paraId="6CB8BB82" w14:textId="77777777" w:rsidR="0059710A" w:rsidRPr="00DB276D" w:rsidRDefault="0059710A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>of London. Skinner.</w:t>
      </w:r>
    </w:p>
    <w:p w14:paraId="05FE5680" w14:textId="77777777" w:rsidR="0059710A" w:rsidRPr="00DB276D" w:rsidRDefault="0059710A" w:rsidP="0059710A">
      <w:pPr>
        <w:rPr>
          <w:rFonts w:ascii="Times New Roman" w:hAnsi="Times New Roman" w:cs="Times New Roman"/>
        </w:rPr>
      </w:pPr>
    </w:p>
    <w:p w14:paraId="0949321D" w14:textId="77777777" w:rsidR="0059710A" w:rsidRPr="00DB276D" w:rsidRDefault="0059710A" w:rsidP="0059710A">
      <w:pPr>
        <w:rPr>
          <w:rFonts w:ascii="Times New Roman" w:hAnsi="Times New Roman" w:cs="Times New Roman"/>
        </w:rPr>
      </w:pPr>
    </w:p>
    <w:p w14:paraId="1561E060" w14:textId="77777777" w:rsidR="00DB276D" w:rsidRPr="00DB276D" w:rsidRDefault="00DB276D" w:rsidP="00DB276D">
      <w:pPr>
        <w:rPr>
          <w:rFonts w:ascii="Times New Roman" w:hAnsi="Times New Roman" w:cs="Times New Roman"/>
        </w:rPr>
      </w:pPr>
      <w:smartTag w:uri="urn:schemas-microsoft-com:office:smarttags" w:element="date">
        <w:smartTagPr>
          <w:attr w:name="Year" w:val="1481"/>
          <w:attr w:name="Day" w:val="19"/>
          <w:attr w:name="Month" w:val="6"/>
        </w:smartTagPr>
        <w:r w:rsidRPr="00DB276D">
          <w:rPr>
            <w:rFonts w:ascii="Times New Roman" w:hAnsi="Times New Roman" w:cs="Times New Roman"/>
          </w:rPr>
          <w:t>19 Jun.</w:t>
        </w:r>
        <w:r w:rsidRPr="00DB276D">
          <w:rPr>
            <w:rFonts w:ascii="Times New Roman" w:hAnsi="Times New Roman" w:cs="Times New Roman"/>
          </w:rPr>
          <w:tab/>
          <w:t>1481</w:t>
        </w:r>
      </w:smartTag>
      <w:r w:rsidRPr="00DB276D">
        <w:rPr>
          <w:rFonts w:ascii="Times New Roman" w:hAnsi="Times New Roman" w:cs="Times New Roman"/>
        </w:rPr>
        <w:tab/>
        <w:t xml:space="preserve">He, William Martyn(q.v.) and Thomas Cole(q.v.) </w:t>
      </w:r>
      <w:proofErr w:type="gramStart"/>
      <w:r w:rsidRPr="00DB276D">
        <w:rPr>
          <w:rFonts w:ascii="Times New Roman" w:hAnsi="Times New Roman" w:cs="Times New Roman"/>
        </w:rPr>
        <w:t>entered into</w:t>
      </w:r>
      <w:proofErr w:type="gramEnd"/>
      <w:r w:rsidRPr="00DB276D">
        <w:rPr>
          <w:rFonts w:ascii="Times New Roman" w:hAnsi="Times New Roman" w:cs="Times New Roman"/>
        </w:rPr>
        <w:t xml:space="preserve"> a</w:t>
      </w:r>
    </w:p>
    <w:p w14:paraId="66E98123" w14:textId="77777777" w:rsidR="00DB276D" w:rsidRPr="00DB276D" w:rsidRDefault="00DB276D" w:rsidP="00DB276D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ab/>
      </w:r>
      <w:r w:rsidRPr="00DB276D">
        <w:rPr>
          <w:rFonts w:ascii="Times New Roman" w:hAnsi="Times New Roman" w:cs="Times New Roman"/>
        </w:rPr>
        <w:tab/>
        <w:t>bond for the payment into the Chamber of £40 by Thomas for the use of</w:t>
      </w:r>
    </w:p>
    <w:p w14:paraId="270C19BF" w14:textId="77777777" w:rsidR="00DB276D" w:rsidRPr="00DB276D" w:rsidRDefault="00DB276D" w:rsidP="00DB276D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ab/>
      </w:r>
      <w:r w:rsidRPr="00DB276D">
        <w:rPr>
          <w:rFonts w:ascii="Times New Roman" w:hAnsi="Times New Roman" w:cs="Times New Roman"/>
        </w:rPr>
        <w:tab/>
        <w:t xml:space="preserve">Katherine, daughter of the late William </w:t>
      </w:r>
      <w:proofErr w:type="spellStart"/>
      <w:r w:rsidRPr="00DB276D">
        <w:rPr>
          <w:rFonts w:ascii="Times New Roman" w:hAnsi="Times New Roman" w:cs="Times New Roman"/>
        </w:rPr>
        <w:t>Draiton</w:t>
      </w:r>
      <w:proofErr w:type="spellEnd"/>
      <w:r w:rsidRPr="00DB276D">
        <w:rPr>
          <w:rFonts w:ascii="Times New Roman" w:hAnsi="Times New Roman" w:cs="Times New Roman"/>
        </w:rPr>
        <w:t>(q.v.), when she came of</w:t>
      </w:r>
    </w:p>
    <w:p w14:paraId="6CD3D366" w14:textId="266DEDB8" w:rsidR="00DB276D" w:rsidRPr="00DB276D" w:rsidRDefault="00DB276D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ab/>
      </w:r>
      <w:r w:rsidRPr="00DB276D">
        <w:rPr>
          <w:rFonts w:ascii="Times New Roman" w:hAnsi="Times New Roman" w:cs="Times New Roman"/>
        </w:rPr>
        <w:tab/>
        <w:t>age. (</w:t>
      </w:r>
      <w:hyperlink r:id="rId6" w:history="1">
        <w:r w:rsidRPr="00DB276D">
          <w:rPr>
            <w:rStyle w:val="Hyperlink"/>
            <w:rFonts w:ascii="Times New Roman" w:hAnsi="Times New Roman" w:cs="Times New Roman"/>
          </w:rPr>
          <w:t>www.british-history.ac.uk/report.asp?compid=33655</w:t>
        </w:r>
      </w:hyperlink>
      <w:r w:rsidRPr="00DB276D">
        <w:rPr>
          <w:rFonts w:ascii="Times New Roman" w:hAnsi="Times New Roman" w:cs="Times New Roman"/>
        </w:rPr>
        <w:t>)</w:t>
      </w:r>
    </w:p>
    <w:p w14:paraId="58142C32" w14:textId="77777777" w:rsidR="0059710A" w:rsidRPr="00DB276D" w:rsidRDefault="0059710A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ab/>
        <w:t>1484</w:t>
      </w:r>
      <w:r w:rsidRPr="00DB276D"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 w:rsidRPr="00DB276D">
        <w:rPr>
          <w:rFonts w:ascii="Times New Roman" w:hAnsi="Times New Roman" w:cs="Times New Roman"/>
        </w:rPr>
        <w:t>Gamelyn</w:t>
      </w:r>
      <w:proofErr w:type="spellEnd"/>
      <w:r w:rsidRPr="00DB276D">
        <w:rPr>
          <w:rFonts w:ascii="Times New Roman" w:hAnsi="Times New Roman" w:cs="Times New Roman"/>
        </w:rPr>
        <w:t xml:space="preserve"> of </w:t>
      </w:r>
      <w:proofErr w:type="spellStart"/>
      <w:r w:rsidRPr="00DB276D">
        <w:rPr>
          <w:rFonts w:ascii="Times New Roman" w:hAnsi="Times New Roman" w:cs="Times New Roman"/>
        </w:rPr>
        <w:t>Polstead</w:t>
      </w:r>
      <w:proofErr w:type="spellEnd"/>
      <w:r w:rsidRPr="00DB276D">
        <w:rPr>
          <w:rFonts w:ascii="Times New Roman" w:hAnsi="Times New Roman" w:cs="Times New Roman"/>
        </w:rPr>
        <w:t>, Suffolk(q.v.),</w:t>
      </w:r>
    </w:p>
    <w:p w14:paraId="18F053B5" w14:textId="77777777" w:rsidR="0059710A" w:rsidRPr="00DB276D" w:rsidRDefault="0059710A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ab/>
      </w:r>
      <w:r w:rsidRPr="00DB276D">
        <w:rPr>
          <w:rFonts w:ascii="Times New Roman" w:hAnsi="Times New Roman" w:cs="Times New Roman"/>
        </w:rPr>
        <w:tab/>
        <w:t xml:space="preserve">John </w:t>
      </w:r>
      <w:proofErr w:type="spellStart"/>
      <w:r w:rsidRPr="00DB276D">
        <w:rPr>
          <w:rFonts w:ascii="Times New Roman" w:hAnsi="Times New Roman" w:cs="Times New Roman"/>
        </w:rPr>
        <w:t>Marayse</w:t>
      </w:r>
      <w:proofErr w:type="spellEnd"/>
      <w:r w:rsidRPr="00DB276D">
        <w:rPr>
          <w:rFonts w:ascii="Times New Roman" w:hAnsi="Times New Roman" w:cs="Times New Roman"/>
        </w:rPr>
        <w:t xml:space="preserve"> of London, gentleman(q.v.), and John Yorke of London,</w:t>
      </w:r>
    </w:p>
    <w:p w14:paraId="56C7FC8D" w14:textId="77777777" w:rsidR="0059710A" w:rsidRPr="00DB276D" w:rsidRDefault="0059710A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ab/>
      </w:r>
      <w:r w:rsidRPr="00DB276D">
        <w:rPr>
          <w:rFonts w:ascii="Times New Roman" w:hAnsi="Times New Roman" w:cs="Times New Roman"/>
        </w:rPr>
        <w:tab/>
        <w:t>gentleman(q.v.).</w:t>
      </w:r>
    </w:p>
    <w:p w14:paraId="51309718" w14:textId="77777777" w:rsidR="0059710A" w:rsidRPr="00DB276D" w:rsidRDefault="0059710A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ab/>
      </w:r>
      <w:r w:rsidRPr="00DB276D">
        <w:rPr>
          <w:rFonts w:ascii="Times New Roman" w:hAnsi="Times New Roman" w:cs="Times New Roman"/>
        </w:rPr>
        <w:tab/>
        <w:t>(</w:t>
      </w:r>
      <w:hyperlink r:id="rId7" w:history="1">
        <w:r w:rsidRPr="00DB27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DB276D">
        <w:rPr>
          <w:rFonts w:ascii="Times New Roman" w:hAnsi="Times New Roman" w:cs="Times New Roman"/>
        </w:rPr>
        <w:t>)</w:t>
      </w:r>
    </w:p>
    <w:p w14:paraId="502166CF" w14:textId="77777777" w:rsidR="0059710A" w:rsidRPr="00DB276D" w:rsidRDefault="0059710A" w:rsidP="0059710A">
      <w:pPr>
        <w:rPr>
          <w:rFonts w:ascii="Times New Roman" w:hAnsi="Times New Roman" w:cs="Times New Roman"/>
        </w:rPr>
      </w:pPr>
    </w:p>
    <w:p w14:paraId="2C71ED0A" w14:textId="77777777" w:rsidR="0059710A" w:rsidRPr="00DB276D" w:rsidRDefault="0059710A" w:rsidP="0059710A">
      <w:pPr>
        <w:rPr>
          <w:rFonts w:ascii="Times New Roman" w:hAnsi="Times New Roman" w:cs="Times New Roman"/>
        </w:rPr>
      </w:pPr>
    </w:p>
    <w:p w14:paraId="299F6A4E" w14:textId="77777777" w:rsidR="0059710A" w:rsidRPr="00DB276D" w:rsidRDefault="0059710A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>9 December 2017</w:t>
      </w:r>
    </w:p>
    <w:p w14:paraId="1B639315" w14:textId="4C622797" w:rsidR="00DB276D" w:rsidRPr="00DB276D" w:rsidRDefault="00DB276D" w:rsidP="0059710A">
      <w:pPr>
        <w:rPr>
          <w:rFonts w:ascii="Times New Roman" w:hAnsi="Times New Roman" w:cs="Times New Roman"/>
        </w:rPr>
      </w:pPr>
      <w:r w:rsidRPr="00DB276D">
        <w:rPr>
          <w:rFonts w:ascii="Times New Roman" w:hAnsi="Times New Roman" w:cs="Times New Roman"/>
        </w:rPr>
        <w:t>30 April 2025</w:t>
      </w:r>
    </w:p>
    <w:p w14:paraId="63BE0BB9" w14:textId="77777777" w:rsidR="00DB276D" w:rsidRPr="00DB276D" w:rsidRDefault="00DB276D" w:rsidP="00E71FC3">
      <w:pPr>
        <w:pStyle w:val="NoSpacing"/>
      </w:pPr>
    </w:p>
    <w:sectPr w:rsidR="006B2F86" w:rsidRPr="00DB276D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B47B7" w14:textId="77777777" w:rsidR="0059710A" w:rsidRDefault="0059710A" w:rsidP="00E71FC3">
      <w:r>
        <w:separator/>
      </w:r>
    </w:p>
  </w:endnote>
  <w:endnote w:type="continuationSeparator" w:id="0">
    <w:p w14:paraId="1F4E01F1" w14:textId="77777777" w:rsidR="0059710A" w:rsidRDefault="005971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EA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5D9DC" w14:textId="77777777" w:rsidR="0059710A" w:rsidRDefault="0059710A" w:rsidP="00E71FC3">
      <w:r>
        <w:separator/>
      </w:r>
    </w:p>
  </w:footnote>
  <w:footnote w:type="continuationSeparator" w:id="0">
    <w:p w14:paraId="31BD4E39" w14:textId="77777777" w:rsidR="0059710A" w:rsidRDefault="005971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0A"/>
    <w:rsid w:val="001A7C09"/>
    <w:rsid w:val="00577BD5"/>
    <w:rsid w:val="0059710A"/>
    <w:rsid w:val="00656CBA"/>
    <w:rsid w:val="006A1F77"/>
    <w:rsid w:val="00733BE7"/>
    <w:rsid w:val="00884DD1"/>
    <w:rsid w:val="00AB52E8"/>
    <w:rsid w:val="00B16D3F"/>
    <w:rsid w:val="00BB41AC"/>
    <w:rsid w:val="00DB27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7800D547"/>
  <w15:chartTrackingRefBased/>
  <w15:docId w15:val="{8582BC89-9021-4F65-905B-FE49BABB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1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971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5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2017-12-14T22:14:00Z</dcterms:created>
  <dcterms:modified xsi:type="dcterms:W3CDTF">2025-04-30T15:35:00Z</dcterms:modified>
</cp:coreProperties>
</file>