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B00FF" w14:textId="77777777" w:rsidR="006E38FF" w:rsidRDefault="006E38FF" w:rsidP="006E3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GRENESHAWE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08E20085" w14:textId="77777777" w:rsidR="006E38FF" w:rsidRDefault="006E38FF" w:rsidP="006E3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Lesset</w:t>
      </w:r>
      <w:proofErr w:type="spellEnd"/>
      <w:r>
        <w:rPr>
          <w:rFonts w:ascii="Times New Roman" w:hAnsi="Times New Roman" w:cs="Times New Roman"/>
        </w:rPr>
        <w:t>, East Riding of Yorkshire. Husbandman.</w:t>
      </w:r>
    </w:p>
    <w:p w14:paraId="613AA589" w14:textId="77777777" w:rsidR="006E38FF" w:rsidRDefault="006E38FF" w:rsidP="006E38FF">
      <w:pPr>
        <w:rPr>
          <w:rFonts w:ascii="Times New Roman" w:hAnsi="Times New Roman" w:cs="Times New Roman"/>
        </w:rPr>
      </w:pPr>
    </w:p>
    <w:p w14:paraId="21ED73F4" w14:textId="77777777" w:rsidR="006E38FF" w:rsidRDefault="006E38FF" w:rsidP="006E38FF">
      <w:pPr>
        <w:rPr>
          <w:rFonts w:ascii="Times New Roman" w:hAnsi="Times New Roman" w:cs="Times New Roman"/>
        </w:rPr>
      </w:pPr>
    </w:p>
    <w:p w14:paraId="2D8622CC" w14:textId="77777777" w:rsidR="006E38FF" w:rsidRDefault="006E38FF" w:rsidP="006E3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Brystyll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against </w:t>
      </w:r>
    </w:p>
    <w:p w14:paraId="0DF1A6B5" w14:textId="77777777" w:rsidR="006E38FF" w:rsidRDefault="006E38FF" w:rsidP="006E3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William Pierson of </w:t>
      </w:r>
      <w:proofErr w:type="spellStart"/>
      <w:r>
        <w:rPr>
          <w:rFonts w:ascii="Times New Roman" w:hAnsi="Times New Roman" w:cs="Times New Roman"/>
        </w:rPr>
        <w:t>Bristill</w:t>
      </w:r>
      <w:proofErr w:type="spellEnd"/>
      <w:r>
        <w:rPr>
          <w:rFonts w:ascii="Times New Roman" w:hAnsi="Times New Roman" w:cs="Times New Roman"/>
        </w:rPr>
        <w:t xml:space="preserve">(q.v.) and Robert Hardy of </w:t>
      </w:r>
      <w:proofErr w:type="spellStart"/>
      <w:r>
        <w:rPr>
          <w:rFonts w:ascii="Times New Roman" w:hAnsi="Times New Roman" w:cs="Times New Roman"/>
        </w:rPr>
        <w:t>Bristill</w:t>
      </w:r>
      <w:proofErr w:type="spellEnd"/>
      <w:r>
        <w:rPr>
          <w:rFonts w:ascii="Times New Roman" w:hAnsi="Times New Roman" w:cs="Times New Roman"/>
        </w:rPr>
        <w:t>(q.v.).</w:t>
      </w:r>
    </w:p>
    <w:p w14:paraId="0A9522E2" w14:textId="77777777" w:rsidR="006E38FF" w:rsidRDefault="006E38FF" w:rsidP="006E3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667E343" w14:textId="77777777" w:rsidR="006E38FF" w:rsidRDefault="006E38FF" w:rsidP="006E38FF">
      <w:pPr>
        <w:rPr>
          <w:rFonts w:ascii="Times New Roman" w:hAnsi="Times New Roman" w:cs="Times New Roman"/>
        </w:rPr>
      </w:pPr>
    </w:p>
    <w:p w14:paraId="2A864CCB" w14:textId="77777777" w:rsidR="006E38FF" w:rsidRDefault="006E38FF" w:rsidP="006E38FF">
      <w:pPr>
        <w:rPr>
          <w:rFonts w:ascii="Times New Roman" w:hAnsi="Times New Roman" w:cs="Times New Roman"/>
        </w:rPr>
      </w:pPr>
    </w:p>
    <w:p w14:paraId="7D3CDE36" w14:textId="77777777" w:rsidR="006E38FF" w:rsidRDefault="006E38FF" w:rsidP="006E3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November 2018</w:t>
      </w:r>
    </w:p>
    <w:p w14:paraId="5232C8F7" w14:textId="77777777" w:rsidR="006B2F86" w:rsidRPr="00E71FC3" w:rsidRDefault="006E38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EBF2F" w14:textId="77777777" w:rsidR="006E38FF" w:rsidRDefault="006E38FF" w:rsidP="00E71FC3">
      <w:r>
        <w:separator/>
      </w:r>
    </w:p>
  </w:endnote>
  <w:endnote w:type="continuationSeparator" w:id="0">
    <w:p w14:paraId="1C99AAB1" w14:textId="77777777" w:rsidR="006E38FF" w:rsidRDefault="006E38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2BC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48FC4" w14:textId="77777777" w:rsidR="006E38FF" w:rsidRDefault="006E38FF" w:rsidP="00E71FC3">
      <w:r>
        <w:separator/>
      </w:r>
    </w:p>
  </w:footnote>
  <w:footnote w:type="continuationSeparator" w:id="0">
    <w:p w14:paraId="5F2477A3" w14:textId="77777777" w:rsidR="006E38FF" w:rsidRDefault="006E38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8FF"/>
    <w:rsid w:val="001A7C09"/>
    <w:rsid w:val="00577BD5"/>
    <w:rsid w:val="00656CBA"/>
    <w:rsid w:val="006A1F77"/>
    <w:rsid w:val="006E38F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2FC4"/>
  <w15:chartTrackingRefBased/>
  <w15:docId w15:val="{682342BF-FCE3-4A7E-8662-8FCF0E1A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38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2018-11-28T20:45:00Z</dcterms:created>
  <dcterms:modified xsi:type="dcterms:W3CDTF">2018-11-28T20:46:00Z</dcterms:modified>
</cp:coreProperties>
</file>