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18D86B" w14:textId="77777777" w:rsidR="00EF2638" w:rsidRDefault="00EF2638" w:rsidP="00EF26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GRENEROD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fl.1485)</w:t>
      </w:r>
    </w:p>
    <w:p w14:paraId="73335803" w14:textId="77777777" w:rsidR="00EF2638" w:rsidRDefault="00EF2638" w:rsidP="00EF26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Merchant.</w:t>
      </w:r>
    </w:p>
    <w:p w14:paraId="13C44E73" w14:textId="77777777" w:rsidR="00EF2638" w:rsidRDefault="00EF2638" w:rsidP="00EF26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023FDB" w14:textId="77777777" w:rsidR="00EF2638" w:rsidRDefault="00EF2638" w:rsidP="00EF26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58A99A" w14:textId="77777777" w:rsidR="00EF2638" w:rsidRDefault="00EF2638" w:rsidP="00EF26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1495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Bowle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Southwark,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066F21EF" w14:textId="77777777" w:rsidR="00EF2638" w:rsidRDefault="00EF2638" w:rsidP="00EF26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BE41BB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http://aalt.law.uh.edu/Indices/CP40Indices/CP40no931/CP40no931Pl.htm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70758F02" w14:textId="77777777" w:rsidR="00EF2638" w:rsidRDefault="00EF2638" w:rsidP="00EF26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FC40FA" w14:textId="77777777" w:rsidR="00EF2638" w:rsidRDefault="00EF2638" w:rsidP="00EF26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559D66" w14:textId="77777777" w:rsidR="00EF2638" w:rsidRDefault="00EF2638" w:rsidP="00EF26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June 2022</w:t>
      </w:r>
    </w:p>
    <w:p w14:paraId="588FEA2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7A5E29" w14:textId="77777777" w:rsidR="00EF2638" w:rsidRDefault="00EF2638" w:rsidP="009139A6">
      <w:r>
        <w:separator/>
      </w:r>
    </w:p>
  </w:endnote>
  <w:endnote w:type="continuationSeparator" w:id="0">
    <w:p w14:paraId="6CD46634" w14:textId="77777777" w:rsidR="00EF2638" w:rsidRDefault="00EF263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CE5B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40B9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10F10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164C02" w14:textId="77777777" w:rsidR="00EF2638" w:rsidRDefault="00EF2638" w:rsidP="009139A6">
      <w:r>
        <w:separator/>
      </w:r>
    </w:p>
  </w:footnote>
  <w:footnote w:type="continuationSeparator" w:id="0">
    <w:p w14:paraId="60453C34" w14:textId="77777777" w:rsidR="00EF2638" w:rsidRDefault="00EF263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48E3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8F3A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6DD2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638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EF2638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11DCA"/>
  <w15:chartTrackingRefBased/>
  <w15:docId w15:val="{C3BF0371-3CF7-4710-B1F8-000FB170A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F26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931/CP40no931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2022-06-07T19:29:00Z</dcterms:created>
  <dcterms:modified xsi:type="dcterms:W3CDTF">2022-06-07T19:30:00Z</dcterms:modified>
</cp:coreProperties>
</file>