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8D9" w:rsidRDefault="003B58D9" w:rsidP="003B58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GRENERARD (</w:t>
      </w:r>
      <w:proofErr w:type="gramStart"/>
      <w:r>
        <w:rPr>
          <w:rFonts w:ascii="Times New Roman" w:hAnsi="Times New Roman" w:cs="Times New Roman"/>
          <w:u w:val="single"/>
        </w:rPr>
        <w:t>GREVERARD)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:rsidR="003B58D9" w:rsidRDefault="003B58D9" w:rsidP="003B58D9">
      <w:pPr>
        <w:rPr>
          <w:rFonts w:ascii="Times New Roman" w:hAnsi="Times New Roman" w:cs="Times New Roman"/>
        </w:rPr>
      </w:pPr>
    </w:p>
    <w:p w:rsidR="003B58D9" w:rsidRDefault="003B58D9" w:rsidP="003B58D9">
      <w:pPr>
        <w:rPr>
          <w:rFonts w:ascii="Times New Roman" w:hAnsi="Times New Roman" w:cs="Times New Roman"/>
        </w:rPr>
      </w:pPr>
    </w:p>
    <w:p w:rsidR="003B58D9" w:rsidRDefault="003B58D9" w:rsidP="003B58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assault against John London of </w:t>
      </w:r>
    </w:p>
    <w:p w:rsidR="003B58D9" w:rsidRDefault="003B58D9" w:rsidP="003B58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Colchester, Essex(q.v.).</w:t>
      </w:r>
    </w:p>
    <w:p w:rsidR="003B58D9" w:rsidRDefault="003B58D9" w:rsidP="003B58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B58D9" w:rsidRDefault="003B58D9" w:rsidP="003B58D9">
      <w:pPr>
        <w:rPr>
          <w:rFonts w:ascii="Times New Roman" w:hAnsi="Times New Roman" w:cs="Times New Roman"/>
        </w:rPr>
      </w:pPr>
    </w:p>
    <w:p w:rsidR="003B58D9" w:rsidRDefault="003B58D9" w:rsidP="003B58D9">
      <w:pPr>
        <w:rPr>
          <w:rFonts w:ascii="Times New Roman" w:hAnsi="Times New Roman" w:cs="Times New Roman"/>
        </w:rPr>
      </w:pPr>
    </w:p>
    <w:p w:rsidR="003B58D9" w:rsidRDefault="003B58D9" w:rsidP="003B58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December 2017</w:t>
      </w:r>
    </w:p>
    <w:p w:rsidR="006B2F86" w:rsidRPr="00E71FC3" w:rsidRDefault="003B58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8D9" w:rsidRDefault="003B58D9" w:rsidP="00E71FC3">
      <w:r>
        <w:separator/>
      </w:r>
    </w:p>
  </w:endnote>
  <w:endnote w:type="continuationSeparator" w:id="0">
    <w:p w:rsidR="003B58D9" w:rsidRDefault="003B58D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8D9" w:rsidRDefault="003B58D9" w:rsidP="00E71FC3">
      <w:r>
        <w:separator/>
      </w:r>
    </w:p>
  </w:footnote>
  <w:footnote w:type="continuationSeparator" w:id="0">
    <w:p w:rsidR="003B58D9" w:rsidRDefault="003B58D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8D9"/>
    <w:rsid w:val="001A7C09"/>
    <w:rsid w:val="003B58D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3A5F2C-D0D3-41DA-935C-A845F0C6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58D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58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2017-12-14T22:07:00Z</dcterms:created>
  <dcterms:modified xsi:type="dcterms:W3CDTF">2017-12-14T22:12:00Z</dcterms:modified>
</cp:coreProperties>
</file>