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B54" w:rsidRDefault="00314B54" w:rsidP="00314B54">
      <w:pPr>
        <w:pStyle w:val="NoSpacing"/>
      </w:pPr>
      <w:r>
        <w:rPr>
          <w:u w:val="single"/>
        </w:rPr>
        <w:t>Robert GRENEMERE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314B54" w:rsidRDefault="00314B54" w:rsidP="00314B54">
      <w:pPr>
        <w:pStyle w:val="NoSpacing"/>
      </w:pPr>
    </w:p>
    <w:p w:rsidR="00314B54" w:rsidRDefault="00314B54" w:rsidP="00314B54">
      <w:pPr>
        <w:pStyle w:val="NoSpacing"/>
      </w:pPr>
    </w:p>
    <w:p w:rsidR="00314B54" w:rsidRDefault="00314B54" w:rsidP="00314B54">
      <w:pPr>
        <w:pStyle w:val="NoSpacing"/>
      </w:pPr>
      <w:r>
        <w:t>16 Oct.1437</w:t>
      </w:r>
      <w:r>
        <w:tab/>
        <w:t xml:space="preserve">He was a juror on the inquisition mandamus held in </w:t>
      </w:r>
      <w:proofErr w:type="spellStart"/>
      <w:r>
        <w:t>Benhall</w:t>
      </w:r>
      <w:proofErr w:type="spellEnd"/>
      <w:r>
        <w:t>, Suffolk, into</w:t>
      </w:r>
    </w:p>
    <w:p w:rsidR="00314B54" w:rsidRDefault="00314B54" w:rsidP="00314B54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Leyston</w:t>
      </w:r>
      <w:proofErr w:type="spellEnd"/>
      <w:r>
        <w:t>.</w:t>
      </w:r>
    </w:p>
    <w:p w:rsidR="00314B54" w:rsidRDefault="00314B54" w:rsidP="00314B5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25-25)</w:t>
      </w:r>
    </w:p>
    <w:p w:rsidR="00314B54" w:rsidRDefault="00314B54" w:rsidP="00314B54">
      <w:pPr>
        <w:pStyle w:val="NoSpacing"/>
      </w:pPr>
    </w:p>
    <w:p w:rsidR="00314B54" w:rsidRDefault="00314B54" w:rsidP="00314B54">
      <w:pPr>
        <w:pStyle w:val="NoSpacing"/>
      </w:pPr>
    </w:p>
    <w:p w:rsidR="00314B54" w:rsidRDefault="00314B54" w:rsidP="00314B54">
      <w:pPr>
        <w:pStyle w:val="NoSpacing"/>
      </w:pPr>
      <w:r>
        <w:t>20 July 2017</w:t>
      </w:r>
    </w:p>
    <w:p w:rsidR="006B2F86" w:rsidRPr="00314B54" w:rsidRDefault="00314B54" w:rsidP="00E71FC3">
      <w:pPr>
        <w:pStyle w:val="NoSpacing"/>
      </w:pPr>
      <w:bookmarkStart w:id="0" w:name="_GoBack"/>
      <w:bookmarkEnd w:id="0"/>
    </w:p>
    <w:sectPr w:rsidR="006B2F86" w:rsidRPr="00314B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B54" w:rsidRDefault="00314B54" w:rsidP="00E71FC3">
      <w:pPr>
        <w:spacing w:after="0" w:line="240" w:lineRule="auto"/>
      </w:pPr>
      <w:r>
        <w:separator/>
      </w:r>
    </w:p>
  </w:endnote>
  <w:endnote w:type="continuationSeparator" w:id="0">
    <w:p w:rsidR="00314B54" w:rsidRDefault="00314B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B54" w:rsidRDefault="00314B54" w:rsidP="00E71FC3">
      <w:pPr>
        <w:spacing w:after="0" w:line="240" w:lineRule="auto"/>
      </w:pPr>
      <w:r>
        <w:separator/>
      </w:r>
    </w:p>
  </w:footnote>
  <w:footnote w:type="continuationSeparator" w:id="0">
    <w:p w:rsidR="00314B54" w:rsidRDefault="00314B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B54"/>
    <w:rsid w:val="001A7C09"/>
    <w:rsid w:val="00314B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1E719"/>
  <w15:chartTrackingRefBased/>
  <w15:docId w15:val="{2544E961-089A-4FE4-A55F-C3A0CECA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2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2017-07-20T20:00:00Z</dcterms:created>
  <dcterms:modified xsi:type="dcterms:W3CDTF">2017-07-20T20:01:00Z</dcterms:modified>
</cp:coreProperties>
</file>