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BAC" w:rsidRDefault="00445BAC" w:rsidP="00445BAC">
      <w:pPr>
        <w:pStyle w:val="NoSpacing"/>
      </w:pPr>
      <w:r>
        <w:rPr>
          <w:u w:val="single"/>
        </w:rPr>
        <w:t>John GRENEMERE</w:t>
      </w:r>
      <w:r>
        <w:t xml:space="preserve">       (fl.1438-9)</w:t>
      </w:r>
    </w:p>
    <w:p w:rsidR="00445BAC" w:rsidRDefault="00445BAC" w:rsidP="00445BAC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445BAC" w:rsidRDefault="00445BAC" w:rsidP="00445BAC">
      <w:pPr>
        <w:pStyle w:val="NoSpacing"/>
      </w:pPr>
    </w:p>
    <w:p w:rsidR="00445BAC" w:rsidRDefault="00445BAC" w:rsidP="00445BAC">
      <w:pPr>
        <w:pStyle w:val="NoSpacing"/>
      </w:pPr>
    </w:p>
    <w:p w:rsidR="00445BAC" w:rsidRDefault="00445BAC" w:rsidP="00445BAC">
      <w:pPr>
        <w:pStyle w:val="NoSpacing"/>
      </w:pPr>
      <w:proofErr w:type="gramStart"/>
      <w:r>
        <w:t xml:space="preserve">Born in </w:t>
      </w:r>
      <w:proofErr w:type="spellStart"/>
      <w:r>
        <w:t>Benhall</w:t>
      </w:r>
      <w:proofErr w:type="spellEnd"/>
      <w:r>
        <w:t>, Northamptonshire.</w:t>
      </w:r>
      <w:proofErr w:type="gramEnd"/>
      <w:r>
        <w:t xml:space="preserve">    (“The Red Parchment Book of Colchester” p.112)</w:t>
      </w:r>
    </w:p>
    <w:p w:rsidR="00445BAC" w:rsidRDefault="00445BAC" w:rsidP="00445BAC">
      <w:pPr>
        <w:pStyle w:val="NoSpacing"/>
      </w:pPr>
    </w:p>
    <w:p w:rsidR="00445BAC" w:rsidRDefault="00445BAC" w:rsidP="00445BAC">
      <w:pPr>
        <w:pStyle w:val="NoSpacing"/>
      </w:pPr>
    </w:p>
    <w:p w:rsidR="00445BAC" w:rsidRDefault="00445BAC" w:rsidP="00445BAC">
      <w:pPr>
        <w:pStyle w:val="NoSpacing"/>
      </w:pPr>
      <w:r>
        <w:t xml:space="preserve">         1438-9</w:t>
      </w:r>
      <w:r>
        <w:tab/>
        <w:t xml:space="preserve">He was a Burgess.   </w:t>
      </w:r>
      <w:proofErr w:type="gramStart"/>
      <w:r>
        <w:t>(ibid.)</w:t>
      </w:r>
      <w:proofErr w:type="gramEnd"/>
    </w:p>
    <w:p w:rsidR="00445BAC" w:rsidRDefault="00445BAC" w:rsidP="00445BAC">
      <w:pPr>
        <w:pStyle w:val="NoSpacing"/>
      </w:pPr>
    </w:p>
    <w:p w:rsidR="00445BAC" w:rsidRDefault="00445BAC" w:rsidP="00445BAC">
      <w:pPr>
        <w:pStyle w:val="NoSpacing"/>
      </w:pPr>
    </w:p>
    <w:p w:rsidR="00445BAC" w:rsidRDefault="00445BAC" w:rsidP="00445BAC">
      <w:pPr>
        <w:pStyle w:val="NoSpacing"/>
      </w:pPr>
      <w:r>
        <w:t>5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BAC" w:rsidRDefault="00445BAC" w:rsidP="00920DE3">
      <w:pPr>
        <w:spacing w:after="0" w:line="240" w:lineRule="auto"/>
      </w:pPr>
      <w:r>
        <w:separator/>
      </w:r>
    </w:p>
  </w:endnote>
  <w:endnote w:type="continuationSeparator" w:id="0">
    <w:p w:rsidR="00445BAC" w:rsidRDefault="00445B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BAC" w:rsidRDefault="00445BAC" w:rsidP="00920DE3">
      <w:pPr>
        <w:spacing w:after="0" w:line="240" w:lineRule="auto"/>
      </w:pPr>
      <w:r>
        <w:separator/>
      </w:r>
    </w:p>
  </w:footnote>
  <w:footnote w:type="continuationSeparator" w:id="0">
    <w:p w:rsidR="00445BAC" w:rsidRDefault="00445B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BAC"/>
    <w:rsid w:val="00120749"/>
    <w:rsid w:val="00445BA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2015-05-24T17:25:00Z</dcterms:created>
  <dcterms:modified xsi:type="dcterms:W3CDTF">2015-05-24T17:25:00Z</dcterms:modified>
</cp:coreProperties>
</file>