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F7BD3D" w14:textId="77777777" w:rsidR="007D3EE7" w:rsidRDefault="007D3EE7" w:rsidP="007D3EE7">
      <w:pPr>
        <w:pStyle w:val="NoSpacing"/>
      </w:pPr>
      <w:r>
        <w:rPr>
          <w:u w:val="single"/>
        </w:rPr>
        <w:t>Thomas GRENELEFF</w:t>
      </w:r>
      <w:r>
        <w:t xml:space="preserve">    </w:t>
      </w:r>
      <w:proofErr w:type="gramStart"/>
      <w:r>
        <w:t xml:space="preserve">   (</w:t>
      </w:r>
      <w:proofErr w:type="gramEnd"/>
      <w:r>
        <w:t>fl.1484)</w:t>
      </w:r>
    </w:p>
    <w:p w14:paraId="0623B085" w14:textId="77777777" w:rsidR="007D3EE7" w:rsidRDefault="007D3EE7" w:rsidP="007D3EE7">
      <w:pPr>
        <w:pStyle w:val="NoSpacing"/>
      </w:pPr>
      <w:r>
        <w:t>of Ipswich. Weaver.</w:t>
      </w:r>
    </w:p>
    <w:p w14:paraId="22378C40" w14:textId="77777777" w:rsidR="007D3EE7" w:rsidRDefault="007D3EE7" w:rsidP="007D3EE7">
      <w:pPr>
        <w:pStyle w:val="NoSpacing"/>
      </w:pPr>
    </w:p>
    <w:p w14:paraId="480C33FD" w14:textId="77777777" w:rsidR="007D3EE7" w:rsidRDefault="007D3EE7" w:rsidP="007D3EE7">
      <w:pPr>
        <w:pStyle w:val="NoSpacing"/>
      </w:pPr>
    </w:p>
    <w:p w14:paraId="1733485B" w14:textId="77777777" w:rsidR="007D3EE7" w:rsidRDefault="007D3EE7" w:rsidP="007D3EE7">
      <w:pPr>
        <w:pStyle w:val="NoSpacing"/>
      </w:pPr>
      <w:r>
        <w:tab/>
        <w:t>1484</w:t>
      </w:r>
      <w:r>
        <w:tab/>
        <w:t>Thomas Frost, clerk(q.v.), brought a plaint of debt against him.</w:t>
      </w:r>
    </w:p>
    <w:p w14:paraId="256B7D90" w14:textId="77777777" w:rsidR="007D3EE7" w:rsidRDefault="007D3EE7" w:rsidP="007D3EE7">
      <w:pPr>
        <w:pStyle w:val="NoSpacing"/>
      </w:pPr>
      <w:r>
        <w:tab/>
      </w:r>
      <w:r>
        <w:tab/>
        <w:t xml:space="preserve">( </w:t>
      </w:r>
      <w:hyperlink r:id="rId6" w:history="1">
        <w:r w:rsidRPr="00AD0315">
          <w:rPr>
            <w:rStyle w:val="Hyperlink"/>
          </w:rPr>
          <w:t>https://waalt.uh.edu/index.php/CP40/889</w:t>
        </w:r>
      </w:hyperlink>
      <w:r>
        <w:t xml:space="preserve"> )</w:t>
      </w:r>
    </w:p>
    <w:p w14:paraId="27BCC120" w14:textId="77777777" w:rsidR="007D3EE7" w:rsidRDefault="007D3EE7" w:rsidP="007D3EE7">
      <w:pPr>
        <w:pStyle w:val="NoSpacing"/>
      </w:pPr>
    </w:p>
    <w:p w14:paraId="0F49AADD" w14:textId="77777777" w:rsidR="007D3EE7" w:rsidRDefault="007D3EE7" w:rsidP="007D3EE7">
      <w:pPr>
        <w:pStyle w:val="NoSpacing"/>
      </w:pPr>
    </w:p>
    <w:p w14:paraId="182CA9A5" w14:textId="77777777" w:rsidR="007D3EE7" w:rsidRDefault="007D3EE7" w:rsidP="007D3EE7">
      <w:pPr>
        <w:pStyle w:val="NoSpacing"/>
      </w:pPr>
      <w:r>
        <w:t>2 September 2024</w:t>
      </w:r>
    </w:p>
    <w:p w14:paraId="3BB3049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942D21" w14:textId="77777777" w:rsidR="007D3EE7" w:rsidRDefault="007D3EE7" w:rsidP="009139A6">
      <w:r>
        <w:separator/>
      </w:r>
    </w:p>
  </w:endnote>
  <w:endnote w:type="continuationSeparator" w:id="0">
    <w:p w14:paraId="669E09FB" w14:textId="77777777" w:rsidR="007D3EE7" w:rsidRDefault="007D3EE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E9914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47BC8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F0CA0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F5DB34" w14:textId="77777777" w:rsidR="007D3EE7" w:rsidRDefault="007D3EE7" w:rsidP="009139A6">
      <w:r>
        <w:separator/>
      </w:r>
    </w:p>
  </w:footnote>
  <w:footnote w:type="continuationSeparator" w:id="0">
    <w:p w14:paraId="440298B7" w14:textId="77777777" w:rsidR="007D3EE7" w:rsidRDefault="007D3EE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6FC2A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FA7DF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5EE35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EE7"/>
    <w:rsid w:val="000666E0"/>
    <w:rsid w:val="002510B7"/>
    <w:rsid w:val="00270799"/>
    <w:rsid w:val="005C130B"/>
    <w:rsid w:val="007D3EE7"/>
    <w:rsid w:val="00826F5C"/>
    <w:rsid w:val="009139A6"/>
    <w:rsid w:val="009411C2"/>
    <w:rsid w:val="009448BB"/>
    <w:rsid w:val="00947624"/>
    <w:rsid w:val="009878AA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7DD7E3"/>
  <w15:chartTrackingRefBased/>
  <w15:docId w15:val="{6AC6AE5B-D2D5-44E3-A5E0-3F56740D4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D3EE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8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2024-09-12T19:32:00Z</dcterms:created>
  <dcterms:modified xsi:type="dcterms:W3CDTF">2024-09-12T19:32:00Z</dcterms:modified>
</cp:coreProperties>
</file>