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FC9362" w14:textId="77777777" w:rsidR="00133D1A" w:rsidRPr="00690BA6" w:rsidRDefault="00133D1A" w:rsidP="00133D1A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GRENELEFF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3BAEFBE8" w14:textId="77777777" w:rsidR="00133D1A" w:rsidRDefault="00133D1A" w:rsidP="00133D1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4302BCF0" w14:textId="77777777" w:rsidR="00133D1A" w:rsidRDefault="00133D1A" w:rsidP="00133D1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B170BDE" w14:textId="77777777" w:rsidR="00133D1A" w:rsidRDefault="00133D1A" w:rsidP="00133D1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2F24D5" w14:textId="77777777" w:rsidR="00133D1A" w:rsidRDefault="00133D1A" w:rsidP="00133D1A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He served at sea under Richard Code(q.v.).</w:t>
      </w:r>
    </w:p>
    <w:p w14:paraId="11A4C969" w14:textId="77777777" w:rsidR="00133D1A" w:rsidRDefault="00133D1A" w:rsidP="00133D1A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m.7,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79CF864D" w14:textId="77777777" w:rsidR="00133D1A" w:rsidRDefault="00133D1A" w:rsidP="00133D1A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29602AEA" w14:textId="77777777" w:rsidR="00133D1A" w:rsidRDefault="00133D1A" w:rsidP="00133D1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95B1F0F" w14:textId="77777777" w:rsidR="00133D1A" w:rsidRDefault="00133D1A" w:rsidP="00133D1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7C36A4C" w14:textId="77777777" w:rsidR="00133D1A" w:rsidRDefault="00133D1A" w:rsidP="00133D1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July 2021</w:t>
      </w:r>
    </w:p>
    <w:p w14:paraId="5286F43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30EFE7" w14:textId="77777777" w:rsidR="00133D1A" w:rsidRDefault="00133D1A" w:rsidP="009139A6">
      <w:r>
        <w:separator/>
      </w:r>
    </w:p>
  </w:endnote>
  <w:endnote w:type="continuationSeparator" w:id="0">
    <w:p w14:paraId="02C8DEFC" w14:textId="77777777" w:rsidR="00133D1A" w:rsidRDefault="00133D1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46FA9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A1933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F1C52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54C358" w14:textId="77777777" w:rsidR="00133D1A" w:rsidRDefault="00133D1A" w:rsidP="009139A6">
      <w:r>
        <w:separator/>
      </w:r>
    </w:p>
  </w:footnote>
  <w:footnote w:type="continuationSeparator" w:id="0">
    <w:p w14:paraId="3047D038" w14:textId="77777777" w:rsidR="00133D1A" w:rsidRDefault="00133D1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701A7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D6CCB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CCAE0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D1A"/>
    <w:rsid w:val="000666E0"/>
    <w:rsid w:val="00133D1A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3838BB"/>
  <w15:chartTrackingRefBased/>
  <w15:docId w15:val="{AF454A30-9BC5-4F2E-B4BC-98C2C7735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2021-07-29T21:08:00Z</dcterms:created>
  <dcterms:modified xsi:type="dcterms:W3CDTF">2021-07-29T21:08:00Z</dcterms:modified>
</cp:coreProperties>
</file>