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86C" w:rsidRDefault="0090086C" w:rsidP="009008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John GRENELANE, </w:t>
      </w:r>
      <w:r w:rsidRPr="00654CE5">
        <w:rPr>
          <w:rFonts w:ascii="Times New Roman" w:hAnsi="Times New Roman" w:cs="Times New Roman"/>
          <w:sz w:val="24"/>
          <w:szCs w:val="24"/>
          <w:u w:val="single"/>
        </w:rPr>
        <w:t>junior</w:t>
      </w:r>
      <w:r>
        <w:rPr>
          <w:rFonts w:ascii="Times New Roman" w:hAnsi="Times New Roman" w:cs="Times New Roman"/>
          <w:sz w:val="24"/>
          <w:szCs w:val="24"/>
        </w:rPr>
        <w:t xml:space="preserve">      (fl.1450)</w:t>
      </w:r>
    </w:p>
    <w:p w:rsidR="0090086C" w:rsidRDefault="0090086C" w:rsidP="009008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Rygge.</w:t>
      </w:r>
    </w:p>
    <w:p w:rsidR="0090086C" w:rsidRDefault="0090086C" w:rsidP="0090086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0086C" w:rsidRDefault="0090086C" w:rsidP="0090086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0086C" w:rsidRDefault="0090086C" w:rsidP="009008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 xml:space="preserve">William Mercer, Prior of Maiden Bradley, Wiltshire(q.v.), brought a plaint </w:t>
      </w:r>
    </w:p>
    <w:p w:rsidR="0090086C" w:rsidRDefault="0090086C" w:rsidP="009008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debt against him and Walter Turney of Wollerton, Somerset(q.v.).</w:t>
      </w:r>
    </w:p>
    <w:p w:rsidR="0090086C" w:rsidRDefault="0090086C" w:rsidP="0090086C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EE426C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EE426C">
        <w:rPr>
          <w:rFonts w:ascii="Times New Roman" w:hAnsi="Times New Roman" w:cs="Times New Roman"/>
          <w:sz w:val="24"/>
          <w:szCs w:val="24"/>
        </w:rPr>
        <w:t>)</w:t>
      </w:r>
    </w:p>
    <w:p w:rsidR="0090086C" w:rsidRDefault="0090086C" w:rsidP="0090086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0086C" w:rsidRDefault="0090086C" w:rsidP="0090086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0086C" w:rsidRDefault="0090086C" w:rsidP="0090086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0086C" w:rsidRPr="00654CE5" w:rsidRDefault="0090086C" w:rsidP="009008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November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086C" w:rsidRDefault="0090086C" w:rsidP="00564E3C">
      <w:pPr>
        <w:spacing w:after="0" w:line="240" w:lineRule="auto"/>
      </w:pPr>
      <w:r>
        <w:separator/>
      </w:r>
    </w:p>
  </w:endnote>
  <w:endnote w:type="continuationSeparator" w:id="0">
    <w:p w:rsidR="0090086C" w:rsidRDefault="0090086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0086C">
      <w:rPr>
        <w:rFonts w:ascii="Times New Roman" w:hAnsi="Times New Roman" w:cs="Times New Roman"/>
        <w:noProof/>
        <w:sz w:val="24"/>
        <w:szCs w:val="24"/>
      </w:rPr>
      <w:t>6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086C" w:rsidRDefault="0090086C" w:rsidP="00564E3C">
      <w:pPr>
        <w:spacing w:after="0" w:line="240" w:lineRule="auto"/>
      </w:pPr>
      <w:r>
        <w:separator/>
      </w:r>
    </w:p>
  </w:footnote>
  <w:footnote w:type="continuationSeparator" w:id="0">
    <w:p w:rsidR="0090086C" w:rsidRDefault="0090086C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86C"/>
    <w:rsid w:val="00372DC6"/>
    <w:rsid w:val="00564E3C"/>
    <w:rsid w:val="0064591D"/>
    <w:rsid w:val="0090086C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D3655A-B869-455C-916C-87FC1E209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90086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2016-01-06T20:43:00Z</dcterms:created>
  <dcterms:modified xsi:type="dcterms:W3CDTF">2016-01-06T20:45:00Z</dcterms:modified>
</cp:coreProperties>
</file>