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3E719" w14:textId="77777777" w:rsidR="00E81D5D" w:rsidRDefault="00E81D5D" w:rsidP="00E81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GRENELANE, junior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31C59CCD" w14:textId="77777777" w:rsidR="00E81D5D" w:rsidRDefault="00E81D5D" w:rsidP="00E81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Kent.</w:t>
      </w:r>
    </w:p>
    <w:p w14:paraId="051D29EF" w14:textId="77777777" w:rsidR="00E81D5D" w:rsidRDefault="00E81D5D" w:rsidP="00E81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ADE77E9" w14:textId="77777777" w:rsidR="00E81D5D" w:rsidRDefault="00E81D5D" w:rsidP="00E81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3AB076D" w14:textId="77777777" w:rsidR="00E81D5D" w:rsidRDefault="00E81D5D" w:rsidP="00E81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6 Sep.1408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6348BC02" w14:textId="77777777" w:rsidR="00E81D5D" w:rsidRDefault="00E81D5D" w:rsidP="00E81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786189A4" w14:textId="77777777" w:rsidR="00E81D5D" w:rsidRDefault="00E81D5D" w:rsidP="00E81D5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0EA4E84" w14:textId="77777777" w:rsidR="00E81D5D" w:rsidRDefault="00E81D5D" w:rsidP="00E81D5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47D2F432" w14:textId="77777777" w:rsidR="00E81D5D" w:rsidRDefault="00E81D5D" w:rsidP="00E81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2EEFEA1" w14:textId="77777777" w:rsidR="00E81D5D" w:rsidRDefault="00E81D5D" w:rsidP="00E81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5AB1F83" w14:textId="77777777" w:rsidR="00E81D5D" w:rsidRDefault="00E81D5D" w:rsidP="00E81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18 March 2023</w:t>
      </w:r>
    </w:p>
    <w:p w14:paraId="4D8B69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FCECC" w14:textId="77777777" w:rsidR="00E81D5D" w:rsidRDefault="00E81D5D" w:rsidP="009139A6">
      <w:r>
        <w:separator/>
      </w:r>
    </w:p>
  </w:endnote>
  <w:endnote w:type="continuationSeparator" w:id="0">
    <w:p w14:paraId="5FD2F0DB" w14:textId="77777777" w:rsidR="00E81D5D" w:rsidRDefault="00E81D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BF9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A6B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3B2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CBF40" w14:textId="77777777" w:rsidR="00E81D5D" w:rsidRDefault="00E81D5D" w:rsidP="009139A6">
      <w:r>
        <w:separator/>
      </w:r>
    </w:p>
  </w:footnote>
  <w:footnote w:type="continuationSeparator" w:id="0">
    <w:p w14:paraId="48301ED9" w14:textId="77777777" w:rsidR="00E81D5D" w:rsidRDefault="00E81D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77C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F7B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876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5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81D5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65C94"/>
  <w15:chartTrackingRefBased/>
  <w15:docId w15:val="{E037E747-D696-4D47-A54F-05E00D839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2023-03-22T21:05:00Z</dcterms:created>
  <dcterms:modified xsi:type="dcterms:W3CDTF">2023-03-22T21:07:00Z</dcterms:modified>
</cp:coreProperties>
</file>