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385D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GRENELANE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09C6ED7A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2F9122CF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F12F98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BBD699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</w:t>
      </w:r>
    </w:p>
    <w:p w14:paraId="39249981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21AF3F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4CE55E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082D0C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Sauston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Cambridge(q.v.).</w:t>
      </w:r>
    </w:p>
    <w:p w14:paraId="6CB526C2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7C9CD4FD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A3D922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CDC47E" w14:textId="77777777" w:rsidR="00396AF2" w:rsidRDefault="00396AF2" w:rsidP="00396A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2EFE9E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B11D6" w14:textId="77777777" w:rsidR="00396AF2" w:rsidRDefault="00396AF2" w:rsidP="009139A6">
      <w:r>
        <w:separator/>
      </w:r>
    </w:p>
  </w:endnote>
  <w:endnote w:type="continuationSeparator" w:id="0">
    <w:p w14:paraId="3BF019FA" w14:textId="77777777" w:rsidR="00396AF2" w:rsidRDefault="00396A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928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5D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579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27A06" w14:textId="77777777" w:rsidR="00396AF2" w:rsidRDefault="00396AF2" w:rsidP="009139A6">
      <w:r>
        <w:separator/>
      </w:r>
    </w:p>
  </w:footnote>
  <w:footnote w:type="continuationSeparator" w:id="0">
    <w:p w14:paraId="159257CD" w14:textId="77777777" w:rsidR="00396AF2" w:rsidRDefault="00396A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E6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488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9F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F2"/>
    <w:rsid w:val="000666E0"/>
    <w:rsid w:val="002510B7"/>
    <w:rsid w:val="00396AF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72E3"/>
  <w15:chartTrackingRefBased/>
  <w15:docId w15:val="{4BF31996-DF4C-4846-95A7-4007F176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6A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2022-07-21T19:37:00Z</dcterms:created>
  <dcterms:modified xsi:type="dcterms:W3CDTF">2022-07-21T19:37:00Z</dcterms:modified>
</cp:coreProperties>
</file>