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2C078" w14:textId="77777777" w:rsidR="00410F10" w:rsidRDefault="00410F10" w:rsidP="00410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GRENEHULL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fl.1412-17)</w:t>
      </w:r>
    </w:p>
    <w:p w14:paraId="171E89E6" w14:textId="77777777" w:rsidR="00410F10" w:rsidRDefault="00410F10" w:rsidP="00410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St.Edmund’s</w:t>
      </w:r>
      <w:proofErr w:type="spellEnd"/>
      <w:proofErr w:type="gramEnd"/>
      <w:r>
        <w:rPr>
          <w:rFonts w:cs="Times New Roman"/>
          <w:szCs w:val="24"/>
        </w:rPr>
        <w:t xml:space="preserve"> Church, Thurn, Norfolk.</w:t>
      </w:r>
    </w:p>
    <w:p w14:paraId="099CE8EA" w14:textId="77777777" w:rsidR="00410F10" w:rsidRDefault="00410F10" w:rsidP="00410F10">
      <w:pPr>
        <w:pStyle w:val="NoSpacing"/>
        <w:rPr>
          <w:rFonts w:cs="Times New Roman"/>
          <w:szCs w:val="24"/>
        </w:rPr>
      </w:pPr>
    </w:p>
    <w:p w14:paraId="63A020DD" w14:textId="77777777" w:rsidR="00410F10" w:rsidRDefault="00410F10" w:rsidP="00410F10">
      <w:pPr>
        <w:pStyle w:val="NoSpacing"/>
        <w:rPr>
          <w:rFonts w:cs="Times New Roman"/>
          <w:szCs w:val="24"/>
        </w:rPr>
      </w:pPr>
    </w:p>
    <w:p w14:paraId="11199F8C" w14:textId="77777777" w:rsidR="00410F10" w:rsidRDefault="00410F10" w:rsidP="00410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>He became Rector.</w:t>
      </w:r>
    </w:p>
    <w:p w14:paraId="1F0A687F" w14:textId="77777777" w:rsidR="00410F10" w:rsidRDefault="00410F10" w:rsidP="00410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6D57912C" w14:textId="77777777" w:rsidR="00410F10" w:rsidRDefault="00410F10" w:rsidP="00410F10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179-180)</w:t>
      </w:r>
    </w:p>
    <w:p w14:paraId="5369384C" w14:textId="77777777" w:rsidR="00410F10" w:rsidRDefault="00410F10" w:rsidP="00410F10">
      <w:pPr>
        <w:pStyle w:val="NoSpacing"/>
        <w:rPr>
          <w:rFonts w:cs="Times New Roman"/>
          <w:szCs w:val="24"/>
        </w:rPr>
      </w:pPr>
    </w:p>
    <w:p w14:paraId="06A1AA6F" w14:textId="77777777" w:rsidR="00410F10" w:rsidRDefault="00410F10" w:rsidP="00410F10">
      <w:pPr>
        <w:pStyle w:val="NoSpacing"/>
        <w:rPr>
          <w:rFonts w:cs="Times New Roman"/>
          <w:szCs w:val="24"/>
        </w:rPr>
      </w:pPr>
    </w:p>
    <w:p w14:paraId="03140A3E" w14:textId="77777777" w:rsidR="00410F10" w:rsidRDefault="00410F10" w:rsidP="00410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February 2024</w:t>
      </w:r>
    </w:p>
    <w:p w14:paraId="742217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38D7" w14:textId="77777777" w:rsidR="00410F10" w:rsidRDefault="00410F10" w:rsidP="009139A6">
      <w:r>
        <w:separator/>
      </w:r>
    </w:p>
  </w:endnote>
  <w:endnote w:type="continuationSeparator" w:id="0">
    <w:p w14:paraId="1E404412" w14:textId="77777777" w:rsidR="00410F10" w:rsidRDefault="00410F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171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19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64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0DB72" w14:textId="77777777" w:rsidR="00410F10" w:rsidRDefault="00410F10" w:rsidP="009139A6">
      <w:r>
        <w:separator/>
      </w:r>
    </w:p>
  </w:footnote>
  <w:footnote w:type="continuationSeparator" w:id="0">
    <w:p w14:paraId="1D645052" w14:textId="77777777" w:rsidR="00410F10" w:rsidRDefault="00410F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F4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9A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BA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10"/>
    <w:rsid w:val="000666E0"/>
    <w:rsid w:val="002510B7"/>
    <w:rsid w:val="00410F1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AB433"/>
  <w15:chartTrackingRefBased/>
  <w15:docId w15:val="{B2369199-D3F9-4BA9-ABA7-613BC57C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2024-02-25T21:09:00Z</dcterms:created>
  <dcterms:modified xsi:type="dcterms:W3CDTF">2024-02-25T21:10:00Z</dcterms:modified>
</cp:coreProperties>
</file>