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4FB7" w14:textId="77777777" w:rsidR="00934BD8" w:rsidRDefault="00934BD8" w:rsidP="00934B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GRENEHOWE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92CE385" w14:textId="77777777" w:rsidR="00934BD8" w:rsidRDefault="00934BD8" w:rsidP="00934B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A211619" w14:textId="77777777" w:rsidR="00934BD8" w:rsidRDefault="00934BD8" w:rsidP="00934B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597A14" w14:textId="77777777" w:rsidR="00934BD8" w:rsidRDefault="00934BD8" w:rsidP="00934B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ACFF32" w14:textId="77777777" w:rsidR="00934BD8" w:rsidRDefault="00934BD8" w:rsidP="00934BD8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30C70845" w14:textId="77777777" w:rsidR="00934BD8" w:rsidRPr="00065994" w:rsidRDefault="00934BD8" w:rsidP="00934BD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5E950725" w14:textId="77777777" w:rsidR="00934BD8" w:rsidRPr="00065994" w:rsidRDefault="00934BD8" w:rsidP="00934BD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6400C9B" w14:textId="77777777" w:rsidR="00934BD8" w:rsidRDefault="00934BD8" w:rsidP="00934BD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2305AF2" w14:textId="77777777" w:rsidR="00934BD8" w:rsidRDefault="00934BD8" w:rsidP="00934B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1DB814" w14:textId="77777777" w:rsidR="00934BD8" w:rsidRDefault="00934BD8" w:rsidP="00934B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32B99A8" w14:textId="77777777" w:rsidR="00934BD8" w:rsidRDefault="00934BD8" w:rsidP="00934BD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July 2023</w:t>
      </w:r>
    </w:p>
    <w:p w14:paraId="660E44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221F9" w14:textId="77777777" w:rsidR="00934BD8" w:rsidRDefault="00934BD8" w:rsidP="009139A6">
      <w:r>
        <w:separator/>
      </w:r>
    </w:p>
  </w:endnote>
  <w:endnote w:type="continuationSeparator" w:id="0">
    <w:p w14:paraId="41BAA07C" w14:textId="77777777" w:rsidR="00934BD8" w:rsidRDefault="00934B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AA8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6C2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71B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3EA7B" w14:textId="77777777" w:rsidR="00934BD8" w:rsidRDefault="00934BD8" w:rsidP="009139A6">
      <w:r>
        <w:separator/>
      </w:r>
    </w:p>
  </w:footnote>
  <w:footnote w:type="continuationSeparator" w:id="0">
    <w:p w14:paraId="6D96B188" w14:textId="77777777" w:rsidR="00934BD8" w:rsidRDefault="00934B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15D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12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4ED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D8"/>
    <w:rsid w:val="000666E0"/>
    <w:rsid w:val="002510B7"/>
    <w:rsid w:val="005C130B"/>
    <w:rsid w:val="00826F5C"/>
    <w:rsid w:val="009139A6"/>
    <w:rsid w:val="00934BD8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1421"/>
  <w15:chartTrackingRefBased/>
  <w15:docId w15:val="{04D0A0B4-EAC4-4230-A78A-AB14748A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2023-08-28T07:28:00Z</dcterms:created>
  <dcterms:modified xsi:type="dcterms:W3CDTF">2023-08-28T07:28:00Z</dcterms:modified>
</cp:coreProperties>
</file>