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0191A" w14:textId="77777777" w:rsidR="00E908B3" w:rsidRDefault="00E908B3" w:rsidP="00E908B3">
      <w:pPr>
        <w:pStyle w:val="NoSpacing"/>
      </w:pPr>
      <w:r>
        <w:rPr>
          <w:u w:val="single"/>
        </w:rPr>
        <w:t>Katherine GRENEHOOD</w:t>
      </w:r>
      <w:r>
        <w:t xml:space="preserve">        (fl.1434)</w:t>
      </w:r>
    </w:p>
    <w:p w14:paraId="46AFA0E2" w14:textId="77777777" w:rsidR="00E908B3" w:rsidRDefault="00E908B3" w:rsidP="00E908B3">
      <w:pPr>
        <w:pStyle w:val="NoSpacing"/>
      </w:pPr>
    </w:p>
    <w:p w14:paraId="5ABBDEE8" w14:textId="77777777" w:rsidR="00E908B3" w:rsidRDefault="00E908B3" w:rsidP="00E908B3">
      <w:pPr>
        <w:pStyle w:val="NoSpacing"/>
      </w:pPr>
    </w:p>
    <w:p w14:paraId="74635E31" w14:textId="77777777" w:rsidR="00E908B3" w:rsidRDefault="00E908B3" w:rsidP="00E908B3">
      <w:pPr>
        <w:pStyle w:val="NoSpacing"/>
      </w:pPr>
      <w:r>
        <w:t xml:space="preserve">  9 Mar.1434</w:t>
      </w:r>
      <w:r>
        <w:tab/>
        <w:t>She had a bequest in the Will of William West of Hertfordshire(q.v.).</w:t>
      </w:r>
    </w:p>
    <w:p w14:paraId="23217DEE" w14:textId="77777777" w:rsidR="00E908B3" w:rsidRDefault="00E908B3" w:rsidP="00E908B3">
      <w:pPr>
        <w:pStyle w:val="NoSpacing"/>
      </w:pPr>
      <w:r>
        <w:tab/>
      </w:r>
      <w:r>
        <w:tab/>
        <w:t xml:space="preserve">(“The Herts Genealogist and Antiquary”  </w:t>
      </w:r>
      <w:proofErr w:type="spellStart"/>
      <w:r>
        <w:t>ed.William</w:t>
      </w:r>
      <w:proofErr w:type="spellEnd"/>
      <w:r>
        <w:t xml:space="preserve"> Brigg, pub.1895 </w:t>
      </w:r>
      <w:proofErr w:type="spellStart"/>
      <w:r>
        <w:t>vol.II</w:t>
      </w:r>
      <w:proofErr w:type="spellEnd"/>
      <w:r>
        <w:t xml:space="preserve"> p.46)</w:t>
      </w:r>
    </w:p>
    <w:p w14:paraId="56E8DE50" w14:textId="77777777" w:rsidR="00E908B3" w:rsidRDefault="00E908B3" w:rsidP="00E908B3">
      <w:pPr>
        <w:pStyle w:val="NoSpacing"/>
      </w:pPr>
    </w:p>
    <w:p w14:paraId="3EA58E83" w14:textId="77777777" w:rsidR="00E908B3" w:rsidRDefault="00E908B3" w:rsidP="00E908B3">
      <w:pPr>
        <w:pStyle w:val="NoSpacing"/>
      </w:pPr>
    </w:p>
    <w:p w14:paraId="7058FD32" w14:textId="77777777" w:rsidR="00E908B3" w:rsidRDefault="00E908B3" w:rsidP="00E908B3">
      <w:pPr>
        <w:pStyle w:val="NoSpacing"/>
      </w:pPr>
    </w:p>
    <w:p w14:paraId="20F65D8E" w14:textId="77777777" w:rsidR="00E908B3" w:rsidRDefault="00E908B3" w:rsidP="00E908B3">
      <w:pPr>
        <w:pStyle w:val="NoSpacing"/>
      </w:pPr>
      <w:r>
        <w:t>4 April 2025</w:t>
      </w:r>
    </w:p>
    <w:p w14:paraId="59ACC2CB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F77CA" w14:textId="77777777" w:rsidR="00E908B3" w:rsidRDefault="00E908B3" w:rsidP="009139A6">
      <w:r>
        <w:separator/>
      </w:r>
    </w:p>
  </w:endnote>
  <w:endnote w:type="continuationSeparator" w:id="0">
    <w:p w14:paraId="6A4716DC" w14:textId="77777777" w:rsidR="00E908B3" w:rsidRDefault="00E908B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F283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B81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2541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286C3" w14:textId="77777777" w:rsidR="00E908B3" w:rsidRDefault="00E908B3" w:rsidP="009139A6">
      <w:r>
        <w:separator/>
      </w:r>
    </w:p>
  </w:footnote>
  <w:footnote w:type="continuationSeparator" w:id="0">
    <w:p w14:paraId="5D7D86B5" w14:textId="77777777" w:rsidR="00E908B3" w:rsidRDefault="00E908B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FAF9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1DA6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75E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8B3"/>
    <w:rsid w:val="000666E0"/>
    <w:rsid w:val="000A2E7A"/>
    <w:rsid w:val="00190DFA"/>
    <w:rsid w:val="002510B7"/>
    <w:rsid w:val="00270799"/>
    <w:rsid w:val="00357E4A"/>
    <w:rsid w:val="005C130B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DF05A0"/>
    <w:rsid w:val="00E61DA6"/>
    <w:rsid w:val="00E908B3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9E1EC"/>
  <w15:chartTrackingRefBased/>
  <w15:docId w15:val="{E2F7086A-CE53-46E6-B650-EEEFE4CAB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2025-04-05T19:54:00Z</dcterms:created>
  <dcterms:modified xsi:type="dcterms:W3CDTF">2025-04-05T19:54:00Z</dcterms:modified>
</cp:coreProperties>
</file>