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FE221" w14:textId="77777777" w:rsidR="003D2B6F" w:rsidRDefault="003D2B6F" w:rsidP="003D2B6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GRENEHODE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5E12FB55" w14:textId="77777777" w:rsidR="003D2B6F" w:rsidRDefault="003D2B6F" w:rsidP="003D2B6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1940C2B9" w14:textId="77777777" w:rsidR="003D2B6F" w:rsidRDefault="003D2B6F" w:rsidP="003D2B6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7AFAB0" w14:textId="77777777" w:rsidR="003D2B6F" w:rsidRDefault="003D2B6F" w:rsidP="003D2B6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F016B7" w14:textId="77777777" w:rsidR="003D2B6F" w:rsidRDefault="003D2B6F" w:rsidP="003D2B6F">
      <w:pPr>
        <w:pStyle w:val="NoSpacing"/>
        <w:ind w:left="1440" w:hanging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He served in France under the command of Humphrey, Duke of Gloucester(q.v.).</w:t>
      </w:r>
    </w:p>
    <w:p w14:paraId="01A45016" w14:textId="77777777" w:rsidR="003D2B6F" w:rsidRDefault="003D2B6F" w:rsidP="003D2B6F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E101/51/2, m.2,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17A11B29" w14:textId="77777777" w:rsidR="003D2B6F" w:rsidRDefault="003D2B6F" w:rsidP="003D2B6F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1A9BAC18" w14:textId="77777777" w:rsidR="003D2B6F" w:rsidRDefault="003D2B6F" w:rsidP="003D2B6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25DC89" w14:textId="77777777" w:rsidR="003D2B6F" w:rsidRDefault="003D2B6F" w:rsidP="003D2B6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8A64BA" w14:textId="77777777" w:rsidR="003D2B6F" w:rsidRDefault="003D2B6F" w:rsidP="003D2B6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March 2022</w:t>
      </w:r>
    </w:p>
    <w:p w14:paraId="579B3BF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9AF444" w14:textId="77777777" w:rsidR="003D2B6F" w:rsidRDefault="003D2B6F" w:rsidP="009139A6">
      <w:r>
        <w:separator/>
      </w:r>
    </w:p>
  </w:endnote>
  <w:endnote w:type="continuationSeparator" w:id="0">
    <w:p w14:paraId="3DC08E84" w14:textId="77777777" w:rsidR="003D2B6F" w:rsidRDefault="003D2B6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5D5A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90A5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5DCE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582C33" w14:textId="77777777" w:rsidR="003D2B6F" w:rsidRDefault="003D2B6F" w:rsidP="009139A6">
      <w:r>
        <w:separator/>
      </w:r>
    </w:p>
  </w:footnote>
  <w:footnote w:type="continuationSeparator" w:id="0">
    <w:p w14:paraId="30CBC4E4" w14:textId="77777777" w:rsidR="003D2B6F" w:rsidRDefault="003D2B6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5D3E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CE1A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AEF6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B6F"/>
    <w:rsid w:val="000666E0"/>
    <w:rsid w:val="002510B7"/>
    <w:rsid w:val="003D2B6F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CBA2E"/>
  <w15:chartTrackingRefBased/>
  <w15:docId w15:val="{6C0EB842-95B7-41BE-A2B4-5DFF353C0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2022-05-21T15:22:00Z</dcterms:created>
  <dcterms:modified xsi:type="dcterms:W3CDTF">2022-05-21T15:22:00Z</dcterms:modified>
</cp:coreProperties>
</file>