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41B" w:rsidRDefault="007C641B" w:rsidP="007C641B">
      <w:pPr>
        <w:pStyle w:val="NoSpacing"/>
      </w:pPr>
      <w:r>
        <w:rPr>
          <w:u w:val="single"/>
        </w:rPr>
        <w:t>William GRENEHILL, the younger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C641B" w:rsidRDefault="007C641B" w:rsidP="007C641B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Chatham and Gillingham, Kent.</w:t>
      </w:r>
    </w:p>
    <w:p w:rsidR="007C641B" w:rsidRDefault="007C641B" w:rsidP="007C641B">
      <w:pPr>
        <w:pStyle w:val="NoSpacing"/>
      </w:pPr>
    </w:p>
    <w:p w:rsidR="007C641B" w:rsidRDefault="007C641B" w:rsidP="007C641B">
      <w:pPr>
        <w:pStyle w:val="NoSpacing"/>
      </w:pPr>
    </w:p>
    <w:p w:rsidR="007C641B" w:rsidRDefault="007C641B" w:rsidP="007C641B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p.352)</w:t>
      </w:r>
    </w:p>
    <w:p w:rsidR="007C641B" w:rsidRDefault="007C641B" w:rsidP="007C641B">
      <w:pPr>
        <w:pStyle w:val="NoSpacing"/>
      </w:pPr>
    </w:p>
    <w:p w:rsidR="007C641B" w:rsidRDefault="007C641B" w:rsidP="007C641B">
      <w:pPr>
        <w:pStyle w:val="NoSpacing"/>
      </w:pPr>
    </w:p>
    <w:p w:rsidR="007C641B" w:rsidRDefault="007C641B" w:rsidP="007C641B">
      <w:pPr>
        <w:pStyle w:val="NoSpacing"/>
      </w:pPr>
      <w:r>
        <w:t>31 August 2016</w:t>
      </w:r>
    </w:p>
    <w:p w:rsidR="006B2F86" w:rsidRPr="007C641B" w:rsidRDefault="007C641B" w:rsidP="00E71FC3">
      <w:pPr>
        <w:pStyle w:val="NoSpacing"/>
      </w:pPr>
      <w:bookmarkStart w:id="0" w:name="_GoBack"/>
      <w:bookmarkEnd w:id="0"/>
    </w:p>
    <w:sectPr w:rsidR="006B2F86" w:rsidRPr="007C641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41B" w:rsidRDefault="007C641B" w:rsidP="00E71FC3">
      <w:pPr>
        <w:spacing w:after="0" w:line="240" w:lineRule="auto"/>
      </w:pPr>
      <w:r>
        <w:separator/>
      </w:r>
    </w:p>
  </w:endnote>
  <w:endnote w:type="continuationSeparator" w:id="0">
    <w:p w:rsidR="007C641B" w:rsidRDefault="007C64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41B" w:rsidRDefault="007C641B" w:rsidP="00E71FC3">
      <w:pPr>
        <w:spacing w:after="0" w:line="240" w:lineRule="auto"/>
      </w:pPr>
      <w:r>
        <w:separator/>
      </w:r>
    </w:p>
  </w:footnote>
  <w:footnote w:type="continuationSeparator" w:id="0">
    <w:p w:rsidR="007C641B" w:rsidRDefault="007C64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41B"/>
    <w:rsid w:val="001A7C09"/>
    <w:rsid w:val="00733BE7"/>
    <w:rsid w:val="007C641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5C2A0"/>
  <w15:chartTrackingRefBased/>
  <w15:docId w15:val="{8FF4D339-BFB3-4385-98E4-1B24F91A8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5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2016-08-31T19:20:00Z</dcterms:created>
  <dcterms:modified xsi:type="dcterms:W3CDTF">2016-08-31T19:28:00Z</dcterms:modified>
</cp:coreProperties>
</file>