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001" w:rsidRDefault="006D0001" w:rsidP="006D0001">
      <w:pPr>
        <w:pStyle w:val="NoSpacing"/>
      </w:pPr>
      <w:r>
        <w:rPr>
          <w:u w:val="single"/>
        </w:rPr>
        <w:t>William GRENEHILL, the elder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D0001" w:rsidRDefault="006D0001" w:rsidP="006D0001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</w:t>
      </w:r>
    </w:p>
    <w:p w:rsidR="006D0001" w:rsidRDefault="006D0001" w:rsidP="006D0001">
      <w:pPr>
        <w:pStyle w:val="NoSpacing"/>
      </w:pPr>
    </w:p>
    <w:p w:rsidR="006D0001" w:rsidRDefault="006D0001" w:rsidP="006D0001">
      <w:pPr>
        <w:pStyle w:val="NoSpacing"/>
      </w:pPr>
    </w:p>
    <w:p w:rsidR="006D0001" w:rsidRDefault="006D0001" w:rsidP="006D000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6D0001" w:rsidRDefault="006D0001" w:rsidP="006D0001">
      <w:pPr>
        <w:pStyle w:val="NoSpacing"/>
      </w:pPr>
    </w:p>
    <w:p w:rsidR="006D0001" w:rsidRDefault="006D0001" w:rsidP="006D0001">
      <w:pPr>
        <w:pStyle w:val="NoSpacing"/>
      </w:pPr>
    </w:p>
    <w:p w:rsidR="006D0001" w:rsidRDefault="006D0001" w:rsidP="006D0001">
      <w:pPr>
        <w:pStyle w:val="NoSpacing"/>
      </w:pPr>
      <w:r>
        <w:t>31 August 2016</w:t>
      </w:r>
    </w:p>
    <w:p w:rsidR="006B2F86" w:rsidRPr="006D0001" w:rsidRDefault="006D0001" w:rsidP="00E71FC3">
      <w:pPr>
        <w:pStyle w:val="NoSpacing"/>
      </w:pPr>
      <w:bookmarkStart w:id="0" w:name="_GoBack"/>
      <w:bookmarkEnd w:id="0"/>
    </w:p>
    <w:sectPr w:rsidR="006B2F86" w:rsidRPr="006D00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001" w:rsidRDefault="006D0001" w:rsidP="00E71FC3">
      <w:pPr>
        <w:spacing w:after="0" w:line="240" w:lineRule="auto"/>
      </w:pPr>
      <w:r>
        <w:separator/>
      </w:r>
    </w:p>
  </w:endnote>
  <w:endnote w:type="continuationSeparator" w:id="0">
    <w:p w:rsidR="006D0001" w:rsidRDefault="006D00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001" w:rsidRDefault="006D0001" w:rsidP="00E71FC3">
      <w:pPr>
        <w:spacing w:after="0" w:line="240" w:lineRule="auto"/>
      </w:pPr>
      <w:r>
        <w:separator/>
      </w:r>
    </w:p>
  </w:footnote>
  <w:footnote w:type="continuationSeparator" w:id="0">
    <w:p w:rsidR="006D0001" w:rsidRDefault="006D00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001"/>
    <w:rsid w:val="001A7C09"/>
    <w:rsid w:val="006D000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34429"/>
  <w15:chartTrackingRefBased/>
  <w15:docId w15:val="{5B1D7D8F-8AC5-4C62-AABF-C0B930AA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0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2016-08-31T19:18:00Z</dcterms:created>
  <dcterms:modified xsi:type="dcterms:W3CDTF">2016-08-31T19:19:00Z</dcterms:modified>
</cp:coreProperties>
</file>