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AF2" w:rsidRDefault="00421AF2" w:rsidP="00421A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GRENEHILL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21AF2" w:rsidRDefault="00421AF2" w:rsidP="00421A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1AF2" w:rsidRDefault="00421AF2" w:rsidP="00421A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1AF2" w:rsidRDefault="00421AF2" w:rsidP="00421A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Mar.1418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Lancaster into</w:t>
      </w:r>
    </w:p>
    <w:p w:rsidR="00421AF2" w:rsidRDefault="00421AF2" w:rsidP="00421A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21AF2" w:rsidRDefault="00421AF2" w:rsidP="00421A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87B6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21-70)</w:t>
      </w:r>
    </w:p>
    <w:p w:rsidR="00421AF2" w:rsidRDefault="00421AF2" w:rsidP="00421A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1AF2" w:rsidRDefault="00421AF2" w:rsidP="00421A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1AF2" w:rsidRDefault="00421AF2" w:rsidP="00421A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21AF2" w:rsidRDefault="00421AF2" w:rsidP="00421A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October 2015</w:t>
      </w:r>
      <w:bookmarkStart w:id="0" w:name="_GoBack"/>
      <w:bookmarkEnd w:id="0"/>
    </w:p>
    <w:sectPr w:rsidR="00DD5B8A" w:rsidRPr="00421A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AF2" w:rsidRDefault="00421AF2" w:rsidP="00564E3C">
      <w:pPr>
        <w:spacing w:after="0" w:line="240" w:lineRule="auto"/>
      </w:pPr>
      <w:r>
        <w:separator/>
      </w:r>
    </w:p>
  </w:endnote>
  <w:endnote w:type="continuationSeparator" w:id="0">
    <w:p w:rsidR="00421AF2" w:rsidRDefault="00421AF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21AF2">
      <w:rPr>
        <w:rFonts w:ascii="Times New Roman" w:hAnsi="Times New Roman" w:cs="Times New Roman"/>
        <w:noProof/>
        <w:sz w:val="24"/>
        <w:szCs w:val="24"/>
      </w:rPr>
      <w:t>23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AF2" w:rsidRDefault="00421AF2" w:rsidP="00564E3C">
      <w:pPr>
        <w:spacing w:after="0" w:line="240" w:lineRule="auto"/>
      </w:pPr>
      <w:r>
        <w:separator/>
      </w:r>
    </w:p>
  </w:footnote>
  <w:footnote w:type="continuationSeparator" w:id="0">
    <w:p w:rsidR="00421AF2" w:rsidRDefault="00421AF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AF2"/>
    <w:rsid w:val="00372DC6"/>
    <w:rsid w:val="00421AF2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84A1A"/>
  <w15:chartTrackingRefBased/>
  <w15:docId w15:val="{1A1FFC83-4F85-4E16-BCE0-0B1C23DA8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21A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2015-10-23T21:18:00Z</dcterms:created>
  <dcterms:modified xsi:type="dcterms:W3CDTF">2015-10-23T21:18:00Z</dcterms:modified>
</cp:coreProperties>
</file>