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DE" w:rsidRDefault="00737BDE" w:rsidP="00737BDE">
      <w:pPr>
        <w:pStyle w:val="NoSpacing"/>
      </w:pPr>
      <w:r>
        <w:rPr>
          <w:u w:val="single"/>
        </w:rPr>
        <w:t>Thomas GRENEHILL</w:t>
      </w:r>
      <w:r>
        <w:t xml:space="preserve">     (d.1510-1)</w:t>
      </w:r>
    </w:p>
    <w:p w:rsidR="00737BDE" w:rsidRDefault="00737BDE" w:rsidP="00737BDE">
      <w:pPr>
        <w:pStyle w:val="NoSpacing"/>
      </w:pPr>
      <w:proofErr w:type="gramStart"/>
      <w:r>
        <w:t>of</w:t>
      </w:r>
      <w:proofErr w:type="gramEnd"/>
      <w:r>
        <w:t xml:space="preserve"> Old Romney, Kent.</w:t>
      </w:r>
    </w:p>
    <w:p w:rsidR="00737BDE" w:rsidRDefault="00737BDE" w:rsidP="00737BDE">
      <w:pPr>
        <w:pStyle w:val="NoSpacing"/>
      </w:pPr>
    </w:p>
    <w:p w:rsidR="00737BDE" w:rsidRDefault="00737BDE" w:rsidP="00737BDE">
      <w:pPr>
        <w:pStyle w:val="NoSpacing"/>
      </w:pPr>
    </w:p>
    <w:p w:rsidR="00737BDE" w:rsidRDefault="00737BDE" w:rsidP="00737BDE">
      <w:pPr>
        <w:pStyle w:val="NoSpacing"/>
      </w:pPr>
      <w:r>
        <w:t xml:space="preserve">         1510-1</w:t>
      </w:r>
      <w:r>
        <w:tab/>
        <w:t>Administration of his goods and possessions was granted.</w:t>
      </w:r>
    </w:p>
    <w:p w:rsidR="00737BDE" w:rsidRDefault="00737BDE" w:rsidP="00737BDE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p.216)</w:t>
      </w:r>
    </w:p>
    <w:p w:rsidR="00737BDE" w:rsidRDefault="00737BDE" w:rsidP="00737BDE">
      <w:pPr>
        <w:pStyle w:val="NoSpacing"/>
      </w:pPr>
    </w:p>
    <w:p w:rsidR="00737BDE" w:rsidRDefault="00737BDE" w:rsidP="00737BDE">
      <w:pPr>
        <w:pStyle w:val="NoSpacing"/>
      </w:pPr>
    </w:p>
    <w:p w:rsidR="00737BDE" w:rsidRDefault="00737BDE" w:rsidP="00737BDE">
      <w:pPr>
        <w:pStyle w:val="NoSpacing"/>
      </w:pPr>
      <w:r>
        <w:t>16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BDE" w:rsidRDefault="00737BDE" w:rsidP="00920DE3">
      <w:pPr>
        <w:spacing w:after="0" w:line="240" w:lineRule="auto"/>
      </w:pPr>
      <w:r>
        <w:separator/>
      </w:r>
    </w:p>
  </w:endnote>
  <w:endnote w:type="continuationSeparator" w:id="0">
    <w:p w:rsidR="00737BDE" w:rsidRDefault="00737B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BDE" w:rsidRDefault="00737BDE" w:rsidP="00920DE3">
      <w:pPr>
        <w:spacing w:after="0" w:line="240" w:lineRule="auto"/>
      </w:pPr>
      <w:r>
        <w:separator/>
      </w:r>
    </w:p>
  </w:footnote>
  <w:footnote w:type="continuationSeparator" w:id="0">
    <w:p w:rsidR="00737BDE" w:rsidRDefault="00737B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DE"/>
    <w:rsid w:val="00120749"/>
    <w:rsid w:val="00624CAE"/>
    <w:rsid w:val="00737BD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2014-07-20T20:11:00Z</dcterms:created>
  <dcterms:modified xsi:type="dcterms:W3CDTF">2014-07-20T20:11:00Z</dcterms:modified>
</cp:coreProperties>
</file>