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3C94" w14:textId="77777777" w:rsidR="00860ABC" w:rsidRDefault="00860ABC" w:rsidP="00860ABC">
      <w:pPr>
        <w:pStyle w:val="NoSpacing"/>
      </w:pPr>
      <w:r>
        <w:rPr>
          <w:u w:val="single"/>
        </w:rPr>
        <w:t>John GRENEHILL</w:t>
      </w:r>
      <w:r>
        <w:t xml:space="preserve">       (fl.1424)</w:t>
      </w:r>
    </w:p>
    <w:p w14:paraId="26D7BC9B" w14:textId="77777777" w:rsidR="00860ABC" w:rsidRDefault="00860ABC" w:rsidP="00860ABC">
      <w:pPr>
        <w:pStyle w:val="NoSpacing"/>
      </w:pPr>
      <w:r>
        <w:t>of Langford. Ploughman.</w:t>
      </w:r>
    </w:p>
    <w:p w14:paraId="3D6B3AAF" w14:textId="77777777" w:rsidR="00860ABC" w:rsidRDefault="00860ABC" w:rsidP="00860ABC">
      <w:pPr>
        <w:pStyle w:val="NoSpacing"/>
      </w:pPr>
    </w:p>
    <w:p w14:paraId="55B72423" w14:textId="77777777" w:rsidR="00860ABC" w:rsidRDefault="00860ABC" w:rsidP="00860ABC">
      <w:pPr>
        <w:pStyle w:val="NoSpacing"/>
      </w:pPr>
    </w:p>
    <w:p w14:paraId="6DF24760" w14:textId="77777777" w:rsidR="00860ABC" w:rsidRDefault="00860ABC" w:rsidP="00860ABC">
      <w:pPr>
        <w:pStyle w:val="NoSpacing"/>
      </w:pPr>
      <w:r>
        <w:tab/>
        <w:t>1424</w:t>
      </w:r>
      <w:r>
        <w:tab/>
        <w:t>Richard Jones(q.v.) brought a plaint of debt against him and six others.</w:t>
      </w:r>
    </w:p>
    <w:p w14:paraId="02A926F7" w14:textId="77777777" w:rsidR="00860ABC" w:rsidRDefault="00860ABC" w:rsidP="00860ABC">
      <w:pPr>
        <w:pStyle w:val="NoSpacing"/>
      </w:pPr>
      <w:r>
        <w:tab/>
      </w:r>
      <w:r>
        <w:tab/>
        <w:t xml:space="preserve">( </w:t>
      </w:r>
      <w:hyperlink r:id="rId6" w:history="1">
        <w:r w:rsidRPr="00811FBD">
          <w:rPr>
            <w:rStyle w:val="Hyperlink"/>
          </w:rPr>
          <w:t>https://waalt.uh.edu/index.php/CP40/654:_A-J</w:t>
        </w:r>
      </w:hyperlink>
      <w:r>
        <w:t xml:space="preserve"> )</w:t>
      </w:r>
    </w:p>
    <w:p w14:paraId="2E48733A" w14:textId="77777777" w:rsidR="00860ABC" w:rsidRDefault="00860ABC" w:rsidP="00860ABC">
      <w:pPr>
        <w:pStyle w:val="NoSpacing"/>
      </w:pPr>
    </w:p>
    <w:p w14:paraId="2C7932F8" w14:textId="77777777" w:rsidR="00860ABC" w:rsidRDefault="00860ABC" w:rsidP="00860ABC">
      <w:pPr>
        <w:pStyle w:val="NoSpacing"/>
      </w:pPr>
    </w:p>
    <w:p w14:paraId="40A515BB" w14:textId="77777777" w:rsidR="00860ABC" w:rsidRDefault="00860ABC" w:rsidP="00860ABC">
      <w:pPr>
        <w:pStyle w:val="NoSpacing"/>
      </w:pPr>
      <w:r>
        <w:t>29 May 2025</w:t>
      </w:r>
    </w:p>
    <w:p w14:paraId="7182FA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82CDD" w14:textId="77777777" w:rsidR="00860ABC" w:rsidRDefault="00860ABC" w:rsidP="009139A6">
      <w:r>
        <w:separator/>
      </w:r>
    </w:p>
  </w:endnote>
  <w:endnote w:type="continuationSeparator" w:id="0">
    <w:p w14:paraId="189AB4BD" w14:textId="77777777" w:rsidR="00860ABC" w:rsidRDefault="00860A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86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05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89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D664F" w14:textId="77777777" w:rsidR="00860ABC" w:rsidRDefault="00860ABC" w:rsidP="009139A6">
      <w:r>
        <w:separator/>
      </w:r>
    </w:p>
  </w:footnote>
  <w:footnote w:type="continuationSeparator" w:id="0">
    <w:p w14:paraId="1A7E81BA" w14:textId="77777777" w:rsidR="00860ABC" w:rsidRDefault="00860A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40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5B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4C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BC"/>
    <w:rsid w:val="000666E0"/>
    <w:rsid w:val="000A2E7A"/>
    <w:rsid w:val="001307AC"/>
    <w:rsid w:val="00164DE6"/>
    <w:rsid w:val="00190DFA"/>
    <w:rsid w:val="002510B7"/>
    <w:rsid w:val="00270799"/>
    <w:rsid w:val="002737D5"/>
    <w:rsid w:val="00357E4A"/>
    <w:rsid w:val="005C130B"/>
    <w:rsid w:val="00826F5C"/>
    <w:rsid w:val="00860AB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1E5D5"/>
  <w15:chartTrackingRefBased/>
  <w15:docId w15:val="{B69C66CF-254E-4716-847B-EDE23D0D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0A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2025-06-02T20:09:00Z</dcterms:created>
  <dcterms:modified xsi:type="dcterms:W3CDTF">2025-06-02T20:10:00Z</dcterms:modified>
</cp:coreProperties>
</file>