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47B17" w14:textId="77777777" w:rsidR="006B48D4" w:rsidRDefault="006B48D4" w:rsidP="006B4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fl.1441-76)</w:t>
      </w:r>
    </w:p>
    <w:p w14:paraId="6682E71D" w14:textId="77777777" w:rsidR="006B48D4" w:rsidRDefault="006B48D4" w:rsidP="006B4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Kirkby Wharfe, West Riding of Yorkshire.</w:t>
      </w:r>
    </w:p>
    <w:p w14:paraId="46E9217F" w14:textId="77777777" w:rsidR="006B48D4" w:rsidRDefault="006B48D4" w:rsidP="006B48D4">
      <w:pPr>
        <w:pStyle w:val="NoSpacing"/>
        <w:rPr>
          <w:rFonts w:cs="Times New Roman"/>
          <w:szCs w:val="24"/>
        </w:rPr>
      </w:pPr>
    </w:p>
    <w:p w14:paraId="78B6D66E" w14:textId="77777777" w:rsidR="006B48D4" w:rsidRDefault="006B48D4" w:rsidP="006B48D4">
      <w:pPr>
        <w:pStyle w:val="NoSpacing"/>
        <w:rPr>
          <w:rFonts w:cs="Times New Roman"/>
          <w:szCs w:val="24"/>
        </w:rPr>
      </w:pPr>
    </w:p>
    <w:p w14:paraId="194D3D3D" w14:textId="77777777" w:rsidR="006B48D4" w:rsidRDefault="006B48D4" w:rsidP="006B4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Sep.1441</w:t>
      </w:r>
      <w:r>
        <w:rPr>
          <w:rFonts w:cs="Times New Roman"/>
          <w:szCs w:val="24"/>
        </w:rPr>
        <w:tab/>
        <w:t>He became Vicar.</w:t>
      </w:r>
    </w:p>
    <w:p w14:paraId="433309A1" w14:textId="77777777" w:rsidR="006B48D4" w:rsidRDefault="006B48D4" w:rsidP="006B4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board in the church)</w:t>
      </w:r>
    </w:p>
    <w:p w14:paraId="18052F5F" w14:textId="77777777" w:rsidR="006B48D4" w:rsidRDefault="006B48D4" w:rsidP="006B4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Mar.1476</w:t>
      </w:r>
      <w:r>
        <w:rPr>
          <w:rFonts w:cs="Times New Roman"/>
          <w:szCs w:val="24"/>
        </w:rPr>
        <w:tab/>
        <w:t>He had left office by this date.    (ibid.)</w:t>
      </w:r>
    </w:p>
    <w:p w14:paraId="19F706BD" w14:textId="77777777" w:rsidR="006B48D4" w:rsidRDefault="006B48D4" w:rsidP="006B48D4">
      <w:pPr>
        <w:pStyle w:val="NoSpacing"/>
        <w:rPr>
          <w:rFonts w:cs="Times New Roman"/>
          <w:szCs w:val="24"/>
        </w:rPr>
      </w:pPr>
    </w:p>
    <w:p w14:paraId="34CA2F1E" w14:textId="77777777" w:rsidR="006B48D4" w:rsidRDefault="006B48D4" w:rsidP="006B48D4">
      <w:pPr>
        <w:pStyle w:val="NoSpacing"/>
        <w:rPr>
          <w:rFonts w:cs="Times New Roman"/>
          <w:szCs w:val="24"/>
        </w:rPr>
      </w:pPr>
    </w:p>
    <w:p w14:paraId="4B7E5D0D" w14:textId="77777777" w:rsidR="006B48D4" w:rsidRDefault="006B48D4" w:rsidP="006B48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January 2025</w:t>
      </w:r>
    </w:p>
    <w:p w14:paraId="697603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A6F84" w14:textId="77777777" w:rsidR="006B48D4" w:rsidRDefault="006B48D4" w:rsidP="009139A6">
      <w:r>
        <w:separator/>
      </w:r>
    </w:p>
  </w:endnote>
  <w:endnote w:type="continuationSeparator" w:id="0">
    <w:p w14:paraId="3B84CDC3" w14:textId="77777777" w:rsidR="006B48D4" w:rsidRDefault="006B48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ADD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F3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FDB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C17F2" w14:textId="77777777" w:rsidR="006B48D4" w:rsidRDefault="006B48D4" w:rsidP="009139A6">
      <w:r>
        <w:separator/>
      </w:r>
    </w:p>
  </w:footnote>
  <w:footnote w:type="continuationSeparator" w:id="0">
    <w:p w14:paraId="4331F44E" w14:textId="77777777" w:rsidR="006B48D4" w:rsidRDefault="006B48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53A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962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E0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8D4"/>
    <w:rsid w:val="000666E0"/>
    <w:rsid w:val="002510B7"/>
    <w:rsid w:val="00270799"/>
    <w:rsid w:val="005C130B"/>
    <w:rsid w:val="006B48D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797C3"/>
  <w15:chartTrackingRefBased/>
  <w15:docId w15:val="{39A63888-6D66-4E12-B220-BF208BF6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2025-01-23T20:11:00Z</dcterms:created>
  <dcterms:modified xsi:type="dcterms:W3CDTF">2025-01-23T20:12:00Z</dcterms:modified>
</cp:coreProperties>
</file>