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7442B" w14:textId="77777777" w:rsidR="007B31D4" w:rsidRDefault="007B31D4" w:rsidP="007B31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GRENEHILL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4DFF1FC1" w14:textId="77777777" w:rsidR="007B31D4" w:rsidRDefault="007B31D4" w:rsidP="007B31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720BCD" w14:textId="77777777" w:rsidR="007B31D4" w:rsidRDefault="007B31D4" w:rsidP="007B31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3B8565" w14:textId="77777777" w:rsidR="007B31D4" w:rsidRDefault="007B31D4" w:rsidP="007B31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office of Parker of Tewkesbury and Bailiff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hundred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3779704C" w14:textId="77777777" w:rsidR="007B31D4" w:rsidRDefault="007B31D4" w:rsidP="007B31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Tewkesbury during the minority of Edward, son of George, Duke of </w:t>
      </w:r>
    </w:p>
    <w:p w14:paraId="48D5F012" w14:textId="77777777" w:rsidR="007B31D4" w:rsidRDefault="007B31D4" w:rsidP="007B31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Clarence.   (C.P.R. 1476-85 p.115)</w:t>
      </w:r>
    </w:p>
    <w:p w14:paraId="5267C1EC" w14:textId="77777777" w:rsidR="007B31D4" w:rsidRDefault="007B31D4" w:rsidP="007B31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875D56" w14:textId="77777777" w:rsidR="007B31D4" w:rsidRDefault="007B31D4" w:rsidP="007B31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14ADF1" w14:textId="77777777" w:rsidR="007B31D4" w:rsidRDefault="007B31D4" w:rsidP="007B31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2021</w:t>
      </w:r>
    </w:p>
    <w:p w14:paraId="03B9697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9F36BB" w14:textId="77777777" w:rsidR="007B31D4" w:rsidRDefault="007B31D4" w:rsidP="009139A6">
      <w:r>
        <w:separator/>
      </w:r>
    </w:p>
  </w:endnote>
  <w:endnote w:type="continuationSeparator" w:id="0">
    <w:p w14:paraId="75CE0F1E" w14:textId="77777777" w:rsidR="007B31D4" w:rsidRDefault="007B31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C5F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67B9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DFCD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0FEBE5" w14:textId="77777777" w:rsidR="007B31D4" w:rsidRDefault="007B31D4" w:rsidP="009139A6">
      <w:r>
        <w:separator/>
      </w:r>
    </w:p>
  </w:footnote>
  <w:footnote w:type="continuationSeparator" w:id="0">
    <w:p w14:paraId="33B8E23D" w14:textId="77777777" w:rsidR="007B31D4" w:rsidRDefault="007B31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5C7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69F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3750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D4"/>
    <w:rsid w:val="000666E0"/>
    <w:rsid w:val="002510B7"/>
    <w:rsid w:val="005C130B"/>
    <w:rsid w:val="007B31D4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2638A"/>
  <w15:chartTrackingRefBased/>
  <w15:docId w15:val="{CED3ECED-C750-4B17-A804-3D8F3E5A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2021-03-18T21:31:00Z</dcterms:created>
  <dcterms:modified xsi:type="dcterms:W3CDTF">2021-03-18T21:32:00Z</dcterms:modified>
</cp:coreProperties>
</file>