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614" w:rsidRDefault="006D1614" w:rsidP="006D16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GRENEHILL</w:t>
      </w:r>
      <w:r>
        <w:rPr>
          <w:rFonts w:ascii="Times New Roman" w:hAnsi="Times New Roman" w:cs="Times New Roman"/>
          <w:sz w:val="24"/>
          <w:szCs w:val="24"/>
        </w:rPr>
        <w:t xml:space="preserve">    (fl.1433)</w:t>
      </w:r>
    </w:p>
    <w:p w:rsidR="006D1614" w:rsidRDefault="006D1614" w:rsidP="006D16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1614" w:rsidRDefault="006D1614" w:rsidP="006D16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1614" w:rsidRDefault="006D1614" w:rsidP="006D16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Newbury,</w:t>
      </w:r>
    </w:p>
    <w:p w:rsidR="006D1614" w:rsidRDefault="006D1614" w:rsidP="006D16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lands of the late Thomas ap Philip Vaughen.</w:t>
      </w:r>
    </w:p>
    <w:p w:rsidR="006D1614" w:rsidRDefault="006D1614" w:rsidP="006D16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F1EE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24-23)</w:t>
      </w:r>
    </w:p>
    <w:p w:rsidR="006D1614" w:rsidRDefault="006D1614" w:rsidP="006D16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1614" w:rsidRDefault="006D1614" w:rsidP="006D16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1614" w:rsidRDefault="006D1614" w:rsidP="006D16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614" w:rsidRDefault="006D1614" w:rsidP="00564E3C">
      <w:pPr>
        <w:spacing w:after="0" w:line="240" w:lineRule="auto"/>
      </w:pPr>
      <w:r>
        <w:separator/>
      </w:r>
    </w:p>
  </w:endnote>
  <w:endnote w:type="continuationSeparator" w:id="0">
    <w:p w:rsidR="006D1614" w:rsidRDefault="006D161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D1614">
      <w:rPr>
        <w:rFonts w:ascii="Times New Roman" w:hAnsi="Times New Roman" w:cs="Times New Roman"/>
        <w:noProof/>
        <w:sz w:val="24"/>
        <w:szCs w:val="24"/>
      </w:rPr>
      <w:t>23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614" w:rsidRDefault="006D1614" w:rsidP="00564E3C">
      <w:pPr>
        <w:spacing w:after="0" w:line="240" w:lineRule="auto"/>
      </w:pPr>
      <w:r>
        <w:separator/>
      </w:r>
    </w:p>
  </w:footnote>
  <w:footnote w:type="continuationSeparator" w:id="0">
    <w:p w:rsidR="006D1614" w:rsidRDefault="006D161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614"/>
    <w:rsid w:val="00372DC6"/>
    <w:rsid w:val="00564E3C"/>
    <w:rsid w:val="0064591D"/>
    <w:rsid w:val="006D161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5DADC6-E139-41BC-AEEB-4DBF0552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6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D16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2015-12-23T16:06:00Z</dcterms:created>
  <dcterms:modified xsi:type="dcterms:W3CDTF">2015-12-23T16:07:00Z</dcterms:modified>
</cp:coreProperties>
</file>