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F7" w:rsidRDefault="00A030F7" w:rsidP="00A030F7">
      <w:pPr>
        <w:pStyle w:val="NoSpacing"/>
      </w:pPr>
      <w:r>
        <w:rPr>
          <w:u w:val="single"/>
        </w:rPr>
        <w:t>Denise GRENEHILL</w:t>
      </w:r>
      <w:r>
        <w:t xml:space="preserve">      (fl.1490-1)</w:t>
      </w:r>
    </w:p>
    <w:p w:rsidR="00A030F7" w:rsidRDefault="00A030F7" w:rsidP="00A030F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Adisham</w:t>
      </w:r>
      <w:proofErr w:type="spellEnd"/>
      <w:r>
        <w:t>, Kent.</w:t>
      </w:r>
    </w:p>
    <w:p w:rsidR="00A030F7" w:rsidRDefault="00A030F7" w:rsidP="00A030F7">
      <w:pPr>
        <w:pStyle w:val="NoSpacing"/>
      </w:pPr>
    </w:p>
    <w:p w:rsidR="00A030F7" w:rsidRDefault="00A030F7" w:rsidP="00A030F7">
      <w:pPr>
        <w:pStyle w:val="NoSpacing"/>
      </w:pPr>
    </w:p>
    <w:p w:rsidR="00A030F7" w:rsidRDefault="00A030F7" w:rsidP="00A030F7">
      <w:pPr>
        <w:pStyle w:val="NoSpacing"/>
      </w:pPr>
      <w:r>
        <w:t xml:space="preserve">         1490-1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p.216)</w:t>
      </w:r>
    </w:p>
    <w:p w:rsidR="00A030F7" w:rsidRDefault="00A030F7" w:rsidP="00A030F7">
      <w:pPr>
        <w:pStyle w:val="NoSpacing"/>
      </w:pPr>
    </w:p>
    <w:p w:rsidR="00A030F7" w:rsidRDefault="00A030F7" w:rsidP="00A030F7">
      <w:pPr>
        <w:pStyle w:val="NoSpacing"/>
      </w:pPr>
    </w:p>
    <w:p w:rsidR="00A030F7" w:rsidRDefault="00A030F7" w:rsidP="00A030F7">
      <w:pPr>
        <w:pStyle w:val="NoSpacing"/>
      </w:pPr>
      <w:r>
        <w:t>9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0F7" w:rsidRDefault="00A030F7" w:rsidP="00920DE3">
      <w:pPr>
        <w:spacing w:after="0" w:line="240" w:lineRule="auto"/>
      </w:pPr>
      <w:r>
        <w:separator/>
      </w:r>
    </w:p>
  </w:endnote>
  <w:endnote w:type="continuationSeparator" w:id="0">
    <w:p w:rsidR="00A030F7" w:rsidRDefault="00A030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0F7" w:rsidRDefault="00A030F7" w:rsidP="00920DE3">
      <w:pPr>
        <w:spacing w:after="0" w:line="240" w:lineRule="auto"/>
      </w:pPr>
      <w:r>
        <w:separator/>
      </w:r>
    </w:p>
  </w:footnote>
  <w:footnote w:type="continuationSeparator" w:id="0">
    <w:p w:rsidR="00A030F7" w:rsidRDefault="00A030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0F7"/>
    <w:rsid w:val="00120749"/>
    <w:rsid w:val="00624CAE"/>
    <w:rsid w:val="00920DE3"/>
    <w:rsid w:val="00A030F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2014-07-18T18:51:00Z</dcterms:created>
  <dcterms:modified xsi:type="dcterms:W3CDTF">2014-07-18T18:51:00Z</dcterms:modified>
</cp:coreProperties>
</file>