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7412" w14:textId="77777777" w:rsidR="00076537" w:rsidRDefault="00076537" w:rsidP="000765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GRENEHERST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77B38298" w14:textId="77777777" w:rsidR="00076537" w:rsidRDefault="00076537" w:rsidP="000765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Horsmonden</w:t>
      </w:r>
      <w:proofErr w:type="spellEnd"/>
      <w:r>
        <w:rPr>
          <w:rFonts w:cs="Times New Roman"/>
          <w:szCs w:val="24"/>
        </w:rPr>
        <w:t>, Kent.</w:t>
      </w:r>
    </w:p>
    <w:p w14:paraId="3CA5F9EE" w14:textId="77777777" w:rsidR="00076537" w:rsidRDefault="00076537" w:rsidP="00076537">
      <w:pPr>
        <w:pStyle w:val="NoSpacing"/>
        <w:rPr>
          <w:rFonts w:cs="Times New Roman"/>
          <w:szCs w:val="24"/>
        </w:rPr>
      </w:pPr>
    </w:p>
    <w:p w14:paraId="4671F94D" w14:textId="77777777" w:rsidR="00076537" w:rsidRDefault="00076537" w:rsidP="00076537">
      <w:pPr>
        <w:pStyle w:val="NoSpacing"/>
        <w:rPr>
          <w:rFonts w:cs="Times New Roman"/>
          <w:szCs w:val="24"/>
        </w:rPr>
      </w:pPr>
    </w:p>
    <w:p w14:paraId="1D75D0A6" w14:textId="77777777" w:rsidR="00076537" w:rsidRDefault="00076537" w:rsidP="000765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Wodeward</w:t>
      </w:r>
      <w:proofErr w:type="spellEnd"/>
      <w:r>
        <w:rPr>
          <w:rFonts w:cs="Times New Roman"/>
          <w:szCs w:val="24"/>
        </w:rPr>
        <w:t xml:space="preserve"> of London, founder(q.v.), brought a plaint of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4BD22355" w14:textId="77777777" w:rsidR="00076537" w:rsidRDefault="00076537" w:rsidP="000765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five others.</w:t>
      </w:r>
    </w:p>
    <w:p w14:paraId="57A2421A" w14:textId="77777777" w:rsidR="00076537" w:rsidRDefault="00076537" w:rsidP="000765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273C6">
          <w:rPr>
            <w:rStyle w:val="Hyperlink"/>
            <w:rFonts w:cs="Times New Roman"/>
            <w:szCs w:val="24"/>
          </w:rPr>
          <w:t>https://waalt.uh.edu/index.php/CP40/589:_K-Z</w:t>
        </w:r>
      </w:hyperlink>
      <w:r>
        <w:rPr>
          <w:rFonts w:cs="Times New Roman"/>
          <w:szCs w:val="24"/>
        </w:rPr>
        <w:t xml:space="preserve"> )</w:t>
      </w:r>
    </w:p>
    <w:p w14:paraId="06CED191" w14:textId="77777777" w:rsidR="00076537" w:rsidRDefault="00076537" w:rsidP="00076537">
      <w:pPr>
        <w:pStyle w:val="NoSpacing"/>
        <w:rPr>
          <w:rFonts w:cs="Times New Roman"/>
          <w:szCs w:val="24"/>
        </w:rPr>
      </w:pPr>
    </w:p>
    <w:p w14:paraId="474A4D4A" w14:textId="77777777" w:rsidR="00076537" w:rsidRDefault="00076537" w:rsidP="00076537">
      <w:pPr>
        <w:pStyle w:val="NoSpacing"/>
        <w:rPr>
          <w:rFonts w:cs="Times New Roman"/>
          <w:szCs w:val="24"/>
        </w:rPr>
      </w:pPr>
    </w:p>
    <w:p w14:paraId="0883F0C5" w14:textId="77777777" w:rsidR="00076537" w:rsidRDefault="00076537" w:rsidP="000765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2023</w:t>
      </w:r>
    </w:p>
    <w:p w14:paraId="76AAD8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A4956" w14:textId="77777777" w:rsidR="00076537" w:rsidRDefault="00076537" w:rsidP="009139A6">
      <w:r>
        <w:separator/>
      </w:r>
    </w:p>
  </w:endnote>
  <w:endnote w:type="continuationSeparator" w:id="0">
    <w:p w14:paraId="7C1AF467" w14:textId="77777777" w:rsidR="00076537" w:rsidRDefault="000765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195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3F5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087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D173B" w14:textId="77777777" w:rsidR="00076537" w:rsidRDefault="00076537" w:rsidP="009139A6">
      <w:r>
        <w:separator/>
      </w:r>
    </w:p>
  </w:footnote>
  <w:footnote w:type="continuationSeparator" w:id="0">
    <w:p w14:paraId="63003F46" w14:textId="77777777" w:rsidR="00076537" w:rsidRDefault="000765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269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2B2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28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37"/>
    <w:rsid w:val="000666E0"/>
    <w:rsid w:val="0007653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1C200"/>
  <w15:chartTrackingRefBased/>
  <w15:docId w15:val="{5C49EF9F-EB43-4366-B973-5A6626EF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65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2023-05-28T09:43:00Z</dcterms:created>
  <dcterms:modified xsi:type="dcterms:W3CDTF">2023-05-28T09:44:00Z</dcterms:modified>
</cp:coreProperties>
</file>