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14AC4" w14:textId="77777777" w:rsidR="003E46FE" w:rsidRDefault="003E46FE" w:rsidP="003E46F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GRENEHAM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C9DFAF8" w14:textId="77777777" w:rsidR="003E46FE" w:rsidRDefault="003E46FE" w:rsidP="003E46FE">
      <w:pPr>
        <w:pStyle w:val="NoSpacing"/>
        <w:rPr>
          <w:rFonts w:cs="Times New Roman"/>
          <w:szCs w:val="24"/>
        </w:rPr>
      </w:pPr>
    </w:p>
    <w:p w14:paraId="03B1FE06" w14:textId="77777777" w:rsidR="003E46FE" w:rsidRDefault="003E46FE" w:rsidP="003E46FE">
      <w:pPr>
        <w:pStyle w:val="NoSpacing"/>
        <w:rPr>
          <w:rFonts w:cs="Times New Roman"/>
          <w:szCs w:val="24"/>
        </w:rPr>
      </w:pPr>
    </w:p>
    <w:p w14:paraId="5E6ADE74" w14:textId="77777777" w:rsidR="003E46FE" w:rsidRDefault="003E46FE" w:rsidP="003E46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Leicester into lands</w:t>
      </w:r>
    </w:p>
    <w:p w14:paraId="44E503C6" w14:textId="77777777" w:rsidR="003E46FE" w:rsidRDefault="003E46FE" w:rsidP="003E46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Catesby(q.v.).</w:t>
      </w:r>
    </w:p>
    <w:p w14:paraId="20CE9188" w14:textId="77777777" w:rsidR="003E46FE" w:rsidRDefault="003E46FE" w:rsidP="003E46F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FB1D6A3" w14:textId="77777777" w:rsidR="003E46FE" w:rsidRDefault="003E46FE" w:rsidP="003E46F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p.47)</w:t>
      </w:r>
    </w:p>
    <w:p w14:paraId="548408F3" w14:textId="77777777" w:rsidR="003E46FE" w:rsidRDefault="003E46FE" w:rsidP="003E46FE">
      <w:pPr>
        <w:pStyle w:val="NoSpacing"/>
        <w:rPr>
          <w:rFonts w:eastAsia="Times New Roman" w:cs="Times New Roman"/>
          <w:szCs w:val="24"/>
        </w:rPr>
      </w:pPr>
    </w:p>
    <w:p w14:paraId="68583508" w14:textId="77777777" w:rsidR="003E46FE" w:rsidRDefault="003E46FE" w:rsidP="003E46FE">
      <w:pPr>
        <w:pStyle w:val="NoSpacing"/>
        <w:rPr>
          <w:rFonts w:eastAsia="Times New Roman" w:cs="Times New Roman"/>
          <w:szCs w:val="24"/>
        </w:rPr>
      </w:pPr>
    </w:p>
    <w:p w14:paraId="1AF75D2F" w14:textId="77777777" w:rsidR="003E46FE" w:rsidRDefault="003E46FE" w:rsidP="003E46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April 2023</w:t>
      </w:r>
    </w:p>
    <w:p w14:paraId="66302D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4DF8E" w14:textId="77777777" w:rsidR="003E46FE" w:rsidRDefault="003E46FE" w:rsidP="009139A6">
      <w:r>
        <w:separator/>
      </w:r>
    </w:p>
  </w:endnote>
  <w:endnote w:type="continuationSeparator" w:id="0">
    <w:p w14:paraId="77E1B3B7" w14:textId="77777777" w:rsidR="003E46FE" w:rsidRDefault="003E46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2C7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44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C97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B34EF" w14:textId="77777777" w:rsidR="003E46FE" w:rsidRDefault="003E46FE" w:rsidP="009139A6">
      <w:r>
        <w:separator/>
      </w:r>
    </w:p>
  </w:footnote>
  <w:footnote w:type="continuationSeparator" w:id="0">
    <w:p w14:paraId="12F4C7A0" w14:textId="77777777" w:rsidR="003E46FE" w:rsidRDefault="003E46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FB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75F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115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FE"/>
    <w:rsid w:val="000666E0"/>
    <w:rsid w:val="002510B7"/>
    <w:rsid w:val="003E46F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77861"/>
  <w15:chartTrackingRefBased/>
  <w15:docId w15:val="{E793F5E0-48ED-4A7B-8F7B-9DA47281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2023-04-27T20:24:00Z</dcterms:created>
  <dcterms:modified xsi:type="dcterms:W3CDTF">2023-04-27T20:24:00Z</dcterms:modified>
</cp:coreProperties>
</file>