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91239" w14:textId="77777777" w:rsidR="00A0683B" w:rsidRDefault="00A0683B" w:rsidP="00A0683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GRENEHAM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4B4CEC5F" w14:textId="77777777" w:rsidR="00A0683B" w:rsidRDefault="00A0683B" w:rsidP="00A0683B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6114E648" w14:textId="77777777" w:rsidR="00A0683B" w:rsidRDefault="00A0683B" w:rsidP="00A0683B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79D335F7" w14:textId="77777777" w:rsidR="00A0683B" w:rsidRDefault="00A0683B" w:rsidP="00A0683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2 Nov.1484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Leicester into lands</w:t>
      </w:r>
    </w:p>
    <w:p w14:paraId="36CA2E75" w14:textId="77777777" w:rsidR="00A0683B" w:rsidRDefault="00A0683B" w:rsidP="00A0683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of John </w:t>
      </w:r>
      <w:proofErr w:type="spellStart"/>
      <w:r>
        <w:rPr>
          <w:rFonts w:eastAsia="Times New Roman" w:cs="Times New Roman"/>
          <w:szCs w:val="24"/>
        </w:rPr>
        <w:t>Brokesby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0564FD5F" w14:textId="77777777" w:rsidR="00A0683B" w:rsidRDefault="00A0683B" w:rsidP="00A0683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0E58E834" w14:textId="77777777" w:rsidR="00A0683B" w:rsidRDefault="00A0683B" w:rsidP="00A0683B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pp.101-2)</w:t>
      </w:r>
    </w:p>
    <w:p w14:paraId="03D0B955" w14:textId="77777777" w:rsidR="00A0683B" w:rsidRDefault="00A0683B" w:rsidP="00A0683B">
      <w:pPr>
        <w:pStyle w:val="NoSpacing"/>
        <w:rPr>
          <w:rFonts w:eastAsia="Times New Roman" w:cs="Times New Roman"/>
          <w:szCs w:val="24"/>
        </w:rPr>
      </w:pPr>
    </w:p>
    <w:p w14:paraId="7962AC52" w14:textId="77777777" w:rsidR="00A0683B" w:rsidRDefault="00A0683B" w:rsidP="00A0683B">
      <w:pPr>
        <w:pStyle w:val="NoSpacing"/>
        <w:rPr>
          <w:rFonts w:eastAsia="Times New Roman" w:cs="Times New Roman"/>
          <w:szCs w:val="24"/>
        </w:rPr>
      </w:pPr>
    </w:p>
    <w:p w14:paraId="5979B9B4" w14:textId="77777777" w:rsidR="00A0683B" w:rsidRDefault="00A0683B" w:rsidP="00A0683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26 July 2023</w:t>
      </w:r>
    </w:p>
    <w:p w14:paraId="534FEFC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6D517" w14:textId="77777777" w:rsidR="00A0683B" w:rsidRDefault="00A0683B" w:rsidP="009139A6">
      <w:r>
        <w:separator/>
      </w:r>
    </w:p>
  </w:endnote>
  <w:endnote w:type="continuationSeparator" w:id="0">
    <w:p w14:paraId="78B6333C" w14:textId="77777777" w:rsidR="00A0683B" w:rsidRDefault="00A0683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18CD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D44B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3DDB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DF69D" w14:textId="77777777" w:rsidR="00A0683B" w:rsidRDefault="00A0683B" w:rsidP="009139A6">
      <w:r>
        <w:separator/>
      </w:r>
    </w:p>
  </w:footnote>
  <w:footnote w:type="continuationSeparator" w:id="0">
    <w:p w14:paraId="79EAD3C7" w14:textId="77777777" w:rsidR="00A0683B" w:rsidRDefault="00A0683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AFF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3B5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A96B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83B"/>
    <w:rsid w:val="000666E0"/>
    <w:rsid w:val="002510B7"/>
    <w:rsid w:val="005C130B"/>
    <w:rsid w:val="00826F5C"/>
    <w:rsid w:val="009139A6"/>
    <w:rsid w:val="009448BB"/>
    <w:rsid w:val="00947624"/>
    <w:rsid w:val="00A0683B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E7879"/>
  <w15:chartTrackingRefBased/>
  <w15:docId w15:val="{68E33A3B-E403-4721-86AF-B281140A9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2023-07-26T19:55:00Z</dcterms:created>
  <dcterms:modified xsi:type="dcterms:W3CDTF">2023-07-26T19:55:00Z</dcterms:modified>
</cp:coreProperties>
</file>