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5FBE4" w14:textId="77777777" w:rsidR="00505DD6" w:rsidRDefault="00505DD6" w:rsidP="00505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61AD24AE" w14:textId="77777777" w:rsidR="00505DD6" w:rsidRDefault="00505DD6" w:rsidP="00505DD6">
      <w:pPr>
        <w:rPr>
          <w:rFonts w:ascii="Times New Roman" w:hAnsi="Times New Roman" w:cs="Times New Roman"/>
          <w:sz w:val="24"/>
          <w:szCs w:val="24"/>
        </w:rPr>
      </w:pPr>
    </w:p>
    <w:p w14:paraId="4A6512A8" w14:textId="77777777" w:rsidR="00505DD6" w:rsidRDefault="00505DD6" w:rsidP="00505DD6">
      <w:pPr>
        <w:rPr>
          <w:rFonts w:ascii="Times New Roman" w:hAnsi="Times New Roman" w:cs="Times New Roman"/>
          <w:sz w:val="24"/>
          <w:szCs w:val="24"/>
        </w:rPr>
      </w:pPr>
    </w:p>
    <w:p w14:paraId="2289A301" w14:textId="77777777" w:rsidR="00505DD6" w:rsidRDefault="00505DD6" w:rsidP="00505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Nov.1410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Rutland.   (C.F.R. 1405-13 p.204)</w:t>
      </w:r>
    </w:p>
    <w:p w14:paraId="153F2D64" w14:textId="77777777" w:rsidR="00505DD6" w:rsidRDefault="00505DD6" w:rsidP="00505DD6">
      <w:pPr>
        <w:rPr>
          <w:rFonts w:ascii="Times New Roman" w:hAnsi="Times New Roman" w:cs="Times New Roman"/>
          <w:sz w:val="24"/>
          <w:szCs w:val="24"/>
        </w:rPr>
      </w:pPr>
    </w:p>
    <w:p w14:paraId="33BD0881" w14:textId="77777777" w:rsidR="00505DD6" w:rsidRDefault="00505DD6" w:rsidP="00505DD6">
      <w:pPr>
        <w:rPr>
          <w:rFonts w:ascii="Times New Roman" w:hAnsi="Times New Roman" w:cs="Times New Roman"/>
          <w:sz w:val="24"/>
          <w:szCs w:val="24"/>
        </w:rPr>
      </w:pPr>
    </w:p>
    <w:p w14:paraId="75FC1906" w14:textId="77777777" w:rsidR="00505DD6" w:rsidRDefault="00505DD6" w:rsidP="00505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2021</w:t>
      </w:r>
    </w:p>
    <w:p w14:paraId="47BEBC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575AC" w14:textId="77777777" w:rsidR="00505DD6" w:rsidRDefault="00505DD6" w:rsidP="009139A6">
      <w:r>
        <w:separator/>
      </w:r>
    </w:p>
  </w:endnote>
  <w:endnote w:type="continuationSeparator" w:id="0">
    <w:p w14:paraId="4A1243F1" w14:textId="77777777" w:rsidR="00505DD6" w:rsidRDefault="00505D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8A9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A5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15D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0B39D" w14:textId="77777777" w:rsidR="00505DD6" w:rsidRDefault="00505DD6" w:rsidP="009139A6">
      <w:r>
        <w:separator/>
      </w:r>
    </w:p>
  </w:footnote>
  <w:footnote w:type="continuationSeparator" w:id="0">
    <w:p w14:paraId="33DD2775" w14:textId="77777777" w:rsidR="00505DD6" w:rsidRDefault="00505D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1D0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8C0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B3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D6"/>
    <w:rsid w:val="000666E0"/>
    <w:rsid w:val="002510B7"/>
    <w:rsid w:val="00505DD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B18A6"/>
  <w15:chartTrackingRefBased/>
  <w15:docId w15:val="{DB91B602-A68D-4137-A2B7-C11FF9F1B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DD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2021-09-27T20:21:00Z</dcterms:created>
  <dcterms:modified xsi:type="dcterms:W3CDTF">2021-09-27T20:21:00Z</dcterms:modified>
</cp:coreProperties>
</file>