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706CC" w14:textId="77777777" w:rsidR="00E35382" w:rsidRDefault="00E35382" w:rsidP="00E353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GRENEHALGH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ACCB7EC" w14:textId="77777777" w:rsidR="00E35382" w:rsidRDefault="00E35382" w:rsidP="00E353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B89D37" w14:textId="77777777" w:rsidR="00E35382" w:rsidRDefault="00E35382" w:rsidP="00E353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7447EF" w14:textId="77777777" w:rsidR="00E35382" w:rsidRDefault="00E35382" w:rsidP="00E353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Blythburgh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14:paraId="52F86674" w14:textId="77777777" w:rsidR="00E35382" w:rsidRDefault="00E35382" w:rsidP="00E353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William Hopton(q.v.).</w:t>
      </w:r>
    </w:p>
    <w:p w14:paraId="1E7F46AF" w14:textId="77777777" w:rsidR="00E35382" w:rsidRDefault="00E35382" w:rsidP="00E3538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1483-5,</w:t>
      </w:r>
    </w:p>
    <w:p w14:paraId="13C7798C" w14:textId="77777777" w:rsidR="00E35382" w:rsidRDefault="00E35382" w:rsidP="00E35382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p.6)</w:t>
      </w:r>
    </w:p>
    <w:p w14:paraId="668EBEC2" w14:textId="77777777" w:rsidR="00E35382" w:rsidRDefault="00E35382" w:rsidP="00E3538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D38FC96" w14:textId="77777777" w:rsidR="00E35382" w:rsidRDefault="00E35382" w:rsidP="00E3538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E3EAD61" w14:textId="77777777" w:rsidR="00E35382" w:rsidRPr="001B1923" w:rsidRDefault="00E35382" w:rsidP="00E3538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 June 2021</w:t>
      </w:r>
    </w:p>
    <w:p w14:paraId="7B1CD382" w14:textId="258E467F" w:rsidR="00BA00AB" w:rsidRPr="00E3538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35382" w:rsidSect="00E353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E88D3" w14:textId="77777777" w:rsidR="00E35382" w:rsidRDefault="00E35382" w:rsidP="009139A6">
      <w:r>
        <w:separator/>
      </w:r>
    </w:p>
  </w:endnote>
  <w:endnote w:type="continuationSeparator" w:id="0">
    <w:p w14:paraId="75E1C8AB" w14:textId="77777777" w:rsidR="00E35382" w:rsidRDefault="00E353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C2F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4F75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FBC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B0D14" w14:textId="77777777" w:rsidR="00E35382" w:rsidRDefault="00E35382" w:rsidP="009139A6">
      <w:r>
        <w:separator/>
      </w:r>
    </w:p>
  </w:footnote>
  <w:footnote w:type="continuationSeparator" w:id="0">
    <w:p w14:paraId="6B91A824" w14:textId="77777777" w:rsidR="00E35382" w:rsidRDefault="00E353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3D4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D42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C86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38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3538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9AD2C"/>
  <w15:chartTrackingRefBased/>
  <w15:docId w15:val="{BA556895-18FE-4C15-B912-ACE05E5D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2021-06-20T21:04:00Z</dcterms:created>
  <dcterms:modified xsi:type="dcterms:W3CDTF">2021-06-20T21:04:00Z</dcterms:modified>
</cp:coreProperties>
</file>