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B5ABA" w14:textId="77777777" w:rsidR="0062026E" w:rsidRDefault="0062026E" w:rsidP="006202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GRENEGRASS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fl.1477-90)</w:t>
      </w:r>
    </w:p>
    <w:p w14:paraId="02443DEF" w14:textId="77777777" w:rsidR="0062026E" w:rsidRDefault="0062026E" w:rsidP="006202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Clippesby</w:t>
      </w:r>
      <w:proofErr w:type="spellEnd"/>
      <w:r>
        <w:rPr>
          <w:rFonts w:cs="Times New Roman"/>
          <w:szCs w:val="24"/>
        </w:rPr>
        <w:t>, Norfolk.</w:t>
      </w:r>
    </w:p>
    <w:p w14:paraId="0F089B52" w14:textId="77777777" w:rsidR="0062026E" w:rsidRDefault="0062026E" w:rsidP="0062026E">
      <w:pPr>
        <w:pStyle w:val="NoSpacing"/>
        <w:rPr>
          <w:rFonts w:cs="Times New Roman"/>
          <w:szCs w:val="24"/>
        </w:rPr>
      </w:pPr>
    </w:p>
    <w:p w14:paraId="583B53AF" w14:textId="77777777" w:rsidR="0062026E" w:rsidRDefault="0062026E" w:rsidP="0062026E">
      <w:pPr>
        <w:pStyle w:val="NoSpacing"/>
        <w:rPr>
          <w:rFonts w:cs="Times New Roman"/>
          <w:szCs w:val="24"/>
        </w:rPr>
      </w:pPr>
    </w:p>
    <w:p w14:paraId="77064892" w14:textId="77777777" w:rsidR="0062026E" w:rsidRDefault="0062026E" w:rsidP="006202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He became Rector.</w:t>
      </w:r>
    </w:p>
    <w:p w14:paraId="471B0DBD" w14:textId="77777777" w:rsidR="0062026E" w:rsidRDefault="0062026E" w:rsidP="006202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3EAD982" w14:textId="77777777" w:rsidR="0062026E" w:rsidRDefault="0062026E" w:rsidP="0062026E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157-164,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13A745DE" w14:textId="77777777" w:rsidR="0062026E" w:rsidRDefault="0062026E" w:rsidP="0062026E">
      <w:pPr>
        <w:pStyle w:val="NoSpacing"/>
        <w:rPr>
          <w:rFonts w:cs="Times New Roman"/>
          <w:szCs w:val="24"/>
        </w:rPr>
      </w:pPr>
    </w:p>
    <w:p w14:paraId="13301005" w14:textId="77777777" w:rsidR="0062026E" w:rsidRDefault="0062026E" w:rsidP="0062026E">
      <w:pPr>
        <w:pStyle w:val="NoSpacing"/>
        <w:rPr>
          <w:rFonts w:cs="Times New Roman"/>
          <w:szCs w:val="24"/>
        </w:rPr>
      </w:pPr>
    </w:p>
    <w:p w14:paraId="35E35666" w14:textId="77777777" w:rsidR="0062026E" w:rsidRDefault="0062026E" w:rsidP="006202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February 2024</w:t>
      </w:r>
    </w:p>
    <w:p w14:paraId="65CE24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861E2" w14:textId="77777777" w:rsidR="0062026E" w:rsidRDefault="0062026E" w:rsidP="009139A6">
      <w:r>
        <w:separator/>
      </w:r>
    </w:p>
  </w:endnote>
  <w:endnote w:type="continuationSeparator" w:id="0">
    <w:p w14:paraId="621A88F3" w14:textId="77777777" w:rsidR="0062026E" w:rsidRDefault="006202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06E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CA5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419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9350E" w14:textId="77777777" w:rsidR="0062026E" w:rsidRDefault="0062026E" w:rsidP="009139A6">
      <w:r>
        <w:separator/>
      </w:r>
    </w:p>
  </w:footnote>
  <w:footnote w:type="continuationSeparator" w:id="0">
    <w:p w14:paraId="3124617C" w14:textId="77777777" w:rsidR="0062026E" w:rsidRDefault="006202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BC6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674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C7E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6E"/>
    <w:rsid w:val="000666E0"/>
    <w:rsid w:val="002510B7"/>
    <w:rsid w:val="00270799"/>
    <w:rsid w:val="004D43F0"/>
    <w:rsid w:val="005C130B"/>
    <w:rsid w:val="0062026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F36F7"/>
  <w15:chartTrackingRefBased/>
  <w15:docId w15:val="{6146D857-B42C-45C3-8B5A-F1FD3BFC0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2024-09-10T16:16:00Z</dcterms:created>
  <dcterms:modified xsi:type="dcterms:W3CDTF">2024-09-10T16:17:00Z</dcterms:modified>
</cp:coreProperties>
</file>